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B7A06" w14:textId="52A776D6" w:rsidR="00065580" w:rsidRDefault="00CF749A" w:rsidP="00AF357F">
      <w:pPr>
        <w:tabs>
          <w:tab w:val="center" w:pos="308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37D60F9" wp14:editId="09469F1E">
                <wp:simplePos x="0" y="0"/>
                <wp:positionH relativeFrom="page">
                  <wp:posOffset>400049</wp:posOffset>
                </wp:positionH>
                <wp:positionV relativeFrom="page">
                  <wp:posOffset>1409700</wp:posOffset>
                </wp:positionV>
                <wp:extent cx="4619625" cy="1212850"/>
                <wp:effectExtent l="0" t="0" r="0" b="6350"/>
                <wp:wrapSquare wrapText="bothSides"/>
                <wp:docPr id="11" name="color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21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lang w:val="nb-NO"/>
                              </w:rPr>
                              <w:alias w:val="Tittel (maks 2 linjer)"/>
                              <w:tag w:val="Tittel"/>
                              <w:id w:val="771353642"/>
                              <w:placeholder>
                                <w:docPart w:val="48330BA8BD654AB38C6587CF34ABF3CD"/>
                              </w:placeholder>
                              <w:dataBinding w:xpath="/root[1]/tittel[1]" w:storeItemID="{BE1EA332-641E-490D-9BDD-014892C5A9DE}"/>
                              <w:text w:multiLine="1"/>
                            </w:sdtPr>
                            <w:sdtEndPr/>
                            <w:sdtContent>
                              <w:p w14:paraId="358D7B32" w14:textId="051AEE87" w:rsidR="000E652B" w:rsidRPr="00CF749A" w:rsidRDefault="00CF749A" w:rsidP="00AF3235">
                                <w:pPr>
                                  <w:pStyle w:val="Tittel"/>
                                </w:pPr>
                                <w:r w:rsidRPr="00035EB3">
                                  <w:rPr>
                                    <w:lang w:val="nb-NO"/>
                                  </w:rPr>
                                  <w:t>Innkalling til fag-, svenne-</w:t>
                                </w:r>
                                <w:r w:rsidR="00CF2C87" w:rsidRPr="00035EB3">
                                  <w:rPr>
                                    <w:lang w:val="nb-NO"/>
                                  </w:rPr>
                                  <w:t>,</w:t>
                                </w:r>
                                <w:r w:rsidRPr="00035EB3">
                                  <w:rPr>
                                    <w:lang w:val="nb-NO"/>
                                  </w:rPr>
                                  <w:t xml:space="preserve"> kompetanseprøve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D60F9" id="_x0000_t202" coordsize="21600,21600" o:spt="202" path="m,l,21600r21600,l21600,xe">
                <v:stroke joinstyle="miter"/>
                <v:path gradientshapeok="t" o:connecttype="rect"/>
              </v:shapetype>
              <v:shape id="colorBox" o:spid="_x0000_s1026" type="#_x0000_t202" style="position:absolute;margin-left:31.5pt;margin-top:111pt;width:363.75pt;height:95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" filled="f" stroked="f">
                <v:textbox>
                  <w:txbxContent>
                    <w:sdt>
                      <w:sdtPr>
                        <w:rPr>
                          <w:lang w:val="nb-NO"/>
                        </w:rPr>
                        <w:alias w:val="Tittel (maks 2 linjer)"/>
                        <w:tag w:val="Tittel"/>
                        <w:id w:val="771353642"/>
                        <w:placeholder>
                          <w:docPart w:val="48330BA8BD654AB38C6587CF34ABF3CD"/>
                        </w:placeholder>
                        <w:dataBinding w:xpath="/root[1]/tittel[1]" w:storeItemID="{BE1EA332-641E-490D-9BDD-014892C5A9DE}"/>
                        <w:text w:multiLine="1"/>
                      </w:sdtPr>
                      <w:sdtEndPr/>
                      <w:sdtContent>
                        <w:p w14:paraId="358D7B32" w14:textId="051AEE87" w:rsidR="000E652B" w:rsidRPr="00CF749A" w:rsidRDefault="00CF749A" w:rsidP="00AF3235">
                          <w:pPr>
                            <w:pStyle w:val="Tittel"/>
                          </w:pPr>
                          <w:r w:rsidRPr="00035EB3">
                            <w:rPr>
                              <w:lang w:val="nb-NO"/>
                            </w:rPr>
                            <w:t>Innkalling til fag-, svenne-</w:t>
                          </w:r>
                          <w:r w:rsidR="00CF2C87" w:rsidRPr="00035EB3">
                            <w:rPr>
                              <w:lang w:val="nb-NO"/>
                            </w:rPr>
                            <w:t>,</w:t>
                          </w:r>
                          <w:r w:rsidRPr="00035EB3">
                            <w:rPr>
                              <w:lang w:val="nb-NO"/>
                            </w:rPr>
                            <w:t xml:space="preserve"> kompetanseprøve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 w:rsidR="004816D1">
        <w:rPr>
          <w:noProof/>
        </w:rPr>
        <mc:AlternateContent>
          <mc:Choice Requires="wpg">
            <w:drawing>
              <wp:anchor distT="0" distB="0" distL="114300" distR="114300" simplePos="0" relativeHeight="251752510" behindDoc="0" locked="0" layoutInCell="1" allowOverlap="1" wp14:anchorId="50819AEA" wp14:editId="1720D834">
                <wp:simplePos x="0" y="0"/>
                <wp:positionH relativeFrom="column">
                  <wp:posOffset>-716280</wp:posOffset>
                </wp:positionH>
                <wp:positionV relativeFrom="paragraph">
                  <wp:posOffset>-1170305</wp:posOffset>
                </wp:positionV>
                <wp:extent cx="5327650" cy="7559040"/>
                <wp:effectExtent l="0" t="0" r="0" b="0"/>
                <wp:wrapNone/>
                <wp:docPr id="28" name="bb_gal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7559040"/>
                          <a:chOff x="0" y="0"/>
                          <a:chExt cx="5327650" cy="7559040"/>
                        </a:xfrm>
                      </wpg:grpSpPr>
                      <pic:pic xmlns:pic="http://schemas.openxmlformats.org/drawingml/2006/picture">
                        <pic:nvPicPr>
                          <pic:cNvPr id="194" name="Bilde 1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al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7128" y="467995"/>
                            <a:ext cx="1219025" cy="29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20BF8" id="bb_gal4" o:spid="_x0000_s1026" style="position:absolute;margin-left:-56.4pt;margin-top:-92.15pt;width:419.5pt;height:595.2pt;z-index:251752510" coordsize="53276,755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94" o:spid="_x0000_s1027" type="#_x0000_t75" style="position:absolute;width:53276;height:7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">
                  <v:imagedata r:id="rId15" o:title=""/>
                </v:shape>
                <v:shape id="gal4" o:spid="_x0000_s1028" type="#_x0000_t75" style="position:absolute;left:36371;top:4679;width:12190;height:29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  <w:r w:rsidR="004816D1">
        <w:rPr>
          <w:noProof/>
        </w:rPr>
        <mc:AlternateContent>
          <mc:Choice Requires="wpg">
            <w:drawing>
              <wp:anchor distT="0" distB="0" distL="114300" distR="114300" simplePos="0" relativeHeight="251750911" behindDoc="0" locked="0" layoutInCell="1" allowOverlap="1" wp14:anchorId="62130A85" wp14:editId="0F878309">
                <wp:simplePos x="0" y="0"/>
                <wp:positionH relativeFrom="column">
                  <wp:posOffset>-758825</wp:posOffset>
                </wp:positionH>
                <wp:positionV relativeFrom="paragraph">
                  <wp:posOffset>-951230</wp:posOffset>
                </wp:positionV>
                <wp:extent cx="5273675" cy="7150735"/>
                <wp:effectExtent l="0" t="0" r="0" b="0"/>
                <wp:wrapNone/>
                <wp:docPr id="15" name="bb_gal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7150735"/>
                          <a:chOff x="0" y="0"/>
                          <a:chExt cx="5273675" cy="7151009"/>
                        </a:xfrm>
                      </wpg:grpSpPr>
                      <wps:wsp>
                        <wps:cNvPr id="9" name="Rektangel 9"/>
                        <wps:cNvSpPr/>
                        <wps:spPr>
                          <a:xfrm>
                            <a:off x="43336" y="0"/>
                            <a:ext cx="5106309" cy="7114933"/>
                          </a:xfrm>
                          <a:prstGeom prst="rect">
                            <a:avLst/>
                          </a:prstGeom>
                          <a:solidFill>
                            <a:srgbClr val="43B6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Grafik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l="18658" r="64500"/>
                          <a:stretch/>
                        </pic:blipFill>
                        <pic:spPr bwMode="auto">
                          <a:xfrm>
                            <a:off x="0" y="2361839"/>
                            <a:ext cx="5273675" cy="478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gal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9268" y="251352"/>
                            <a:ext cx="1220400" cy="299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5C1FF0" id="bb_gal2" o:spid="_x0000_s1026" style="position:absolute;margin-left:-59.75pt;margin-top:-74.9pt;width:415.25pt;height:563.05pt;z-index:251750911;visibility:hidden" coordsize="52736,715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">
                <v:rect id="Rektangel 9" o:spid="_x0000_s1027" style="position:absolute;left:433;width:51063;height:7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" fillcolor="#43b682" stroked="f" strokeweight="1pt"/>
                <v:shape id="Grafikk 5" o:spid="_x0000_s1028" type="#_x0000_t75" style="position:absolute;top:23618;width:52736;height:47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">
                  <v:imagedata r:id="rId21" o:title="" cropleft="12228f" cropright="42271f"/>
                </v:shape>
                <v:shape id="gal2" o:spid="_x0000_s1029" type="#_x0000_t75" style="position:absolute;left:36792;top:2513;width:12204;height: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4816D1">
        <w:rPr>
          <w:noProof/>
        </w:rPr>
        <mc:AlternateContent>
          <mc:Choice Requires="wpg">
            <w:drawing>
              <wp:anchor distT="0" distB="0" distL="114300" distR="114300" simplePos="0" relativeHeight="251752831" behindDoc="0" locked="0" layoutInCell="1" allowOverlap="1" wp14:anchorId="5CBAA744" wp14:editId="4869AC01">
                <wp:simplePos x="0" y="0"/>
                <wp:positionH relativeFrom="column">
                  <wp:posOffset>-716280</wp:posOffset>
                </wp:positionH>
                <wp:positionV relativeFrom="paragraph">
                  <wp:posOffset>-951230</wp:posOffset>
                </wp:positionV>
                <wp:extent cx="5111750" cy="7115175"/>
                <wp:effectExtent l="0" t="0" r="0" b="0"/>
                <wp:wrapNone/>
                <wp:docPr id="22" name="bb_gal3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1750" cy="7115175"/>
                          <a:chOff x="0" y="0"/>
                          <a:chExt cx="5111750" cy="7115175"/>
                        </a:xfrm>
                      </wpg:grpSpPr>
                      <wps:wsp>
                        <wps:cNvPr id="3" name="Rektangel 3"/>
                        <wps:cNvSpPr/>
                        <wps:spPr>
                          <a:xfrm>
                            <a:off x="0" y="0"/>
                            <a:ext cx="5104765" cy="711517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fikk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97345"/>
                            <a:ext cx="5111750" cy="3855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al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5161" y="246832"/>
                            <a:ext cx="1220400" cy="2999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31D28" id="bb_gal3" o:spid="_x0000_s1026" style="position:absolute;margin-left:-56.4pt;margin-top:-74.9pt;width:402.5pt;height:560.25pt;z-index:251752831;visibility:hidden" coordsize="51117,7115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">
                <v:rect id="Rektangel 3" o:spid="_x0000_s1027" style="position:absolute;width:51047;height:71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" fillcolor="#6fc5e7 [3207]" stroked="f" strokeweight="1pt"/>
                <v:shape id="Grafikk 2" o:spid="_x0000_s1028" type="#_x0000_t75" style="position:absolute;top:25973;width:51117;height:38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">
                  <v:imagedata r:id="rId25" o:title=""/>
                </v:shape>
                <v:shape id="gal3" o:spid="_x0000_s1029" type="#_x0000_t75" style="position:absolute;left:36351;top:2468;width:12204;height: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  <w:r w:rsidR="009D5E5B">
        <w:rPr>
          <w:noProof/>
        </w:rPr>
        <mc:AlternateContent>
          <mc:Choice Requires="wpg">
            <w:drawing>
              <wp:anchor distT="0" distB="0" distL="114300" distR="114300" simplePos="0" relativeHeight="251752191" behindDoc="0" locked="0" layoutInCell="1" allowOverlap="1" wp14:anchorId="14B191B4" wp14:editId="0D726E9B">
                <wp:simplePos x="0" y="0"/>
                <wp:positionH relativeFrom="column">
                  <wp:posOffset>-716280</wp:posOffset>
                </wp:positionH>
                <wp:positionV relativeFrom="paragraph">
                  <wp:posOffset>-1170305</wp:posOffset>
                </wp:positionV>
                <wp:extent cx="5344795" cy="7553960"/>
                <wp:effectExtent l="0" t="0" r="0" b="0"/>
                <wp:wrapNone/>
                <wp:docPr id="10" name="bb_gal1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95" cy="7553960"/>
                          <a:chOff x="0" y="0"/>
                          <a:chExt cx="5344795" cy="7553960"/>
                        </a:xfrm>
                      </wpg:grpSpPr>
                      <pic:pic xmlns:pic="http://schemas.openxmlformats.org/drawingml/2006/picture">
                        <pic:nvPicPr>
                          <pic:cNvPr id="7" name="Grafikk 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755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k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5654" y="468173"/>
                            <a:ext cx="1219835" cy="30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DED7D" id="bb_gal1" o:spid="_x0000_s1026" style="position:absolute;margin-left:-56.4pt;margin-top:-92.15pt;width:420.85pt;height:594.8pt;z-index:251752191;visibility:hidden" coordsize="53447,755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">
                <v:shape id="Grafikk 7" o:spid="_x0000_s1027" type="#_x0000_t75" style="position:absolute;width:53447;height:75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">
                  <v:imagedata r:id="rId30" o:title=""/>
                </v:shape>
                <v:shape id="Grafikk 6" o:spid="_x0000_s1028" type="#_x0000_t75" style="position:absolute;left:36356;top:4681;width:12198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">
                  <v:imagedata r:id="rId31" o:title=""/>
                </v:shape>
              </v:group>
            </w:pict>
          </mc:Fallback>
        </mc:AlternateContent>
      </w:r>
    </w:p>
    <w:p w14:paraId="18E51D09" w14:textId="77777777" w:rsidR="00065580" w:rsidRDefault="00065580" w:rsidP="00065580"/>
    <w:p w14:paraId="2897A87B" w14:textId="77777777" w:rsidR="00065580" w:rsidRDefault="00065580" w:rsidP="00065580"/>
    <w:p w14:paraId="5D2731BA" w14:textId="77777777" w:rsidR="00065580" w:rsidRDefault="00065580" w:rsidP="00065580"/>
    <w:p w14:paraId="43AB8B81" w14:textId="5DCFE7FE" w:rsidR="004156E9" w:rsidRDefault="004156E9" w:rsidP="008B1A18">
      <w:pPr>
        <w:tabs>
          <w:tab w:val="left" w:pos="1155"/>
        </w:tabs>
      </w:pPr>
    </w:p>
    <w:p w14:paraId="2713B306" w14:textId="77777777" w:rsidR="004156E9" w:rsidRDefault="004156E9"/>
    <w:p w14:paraId="39C7BAE2" w14:textId="77777777" w:rsidR="00065580" w:rsidRDefault="00065580">
      <w:r>
        <w:br w:type="page"/>
      </w:r>
    </w:p>
    <w:p w14:paraId="696CE6D6" w14:textId="1114F19E" w:rsidR="00F96917" w:rsidRPr="00C13E4B" w:rsidRDefault="00F96917" w:rsidP="00431FAD">
      <w:pPr>
        <w:pStyle w:val="Tittel"/>
        <w:rPr>
          <w:color w:val="auto"/>
          <w:sz w:val="28"/>
          <w:szCs w:val="28"/>
          <w:lang w:val="nb-NO"/>
        </w:rPr>
      </w:pPr>
      <w:bookmarkStart w:id="0" w:name="OLE_LINK14"/>
      <w:r w:rsidRPr="00C13E4B">
        <w:rPr>
          <w:color w:val="auto"/>
          <w:sz w:val="28"/>
          <w:szCs w:val="28"/>
          <w:lang w:val="nb-NO"/>
        </w:rPr>
        <w:lastRenderedPageBreak/>
        <w:t>Til «Kandidatens navn»</w:t>
      </w:r>
    </w:p>
    <w:p w14:paraId="2B799AA2" w14:textId="0171FB65" w:rsidR="00FD5D73" w:rsidRPr="00C13E4B" w:rsidRDefault="00480872" w:rsidP="00431FAD">
      <w:pPr>
        <w:pStyle w:val="Tittel"/>
        <w:rPr>
          <w:rStyle w:val="Svakreferanse"/>
          <w:sz w:val="28"/>
          <w:szCs w:val="28"/>
        </w:rPr>
      </w:pPr>
      <w:proofErr w:type="spellStart"/>
      <w:r w:rsidRPr="00C13E4B">
        <w:rPr>
          <w:rStyle w:val="Svakreferanse"/>
          <w:sz w:val="28"/>
          <w:szCs w:val="28"/>
        </w:rPr>
        <w:t>Velkommen</w:t>
      </w:r>
      <w:proofErr w:type="spellEnd"/>
      <w:r w:rsidRPr="00C13E4B">
        <w:rPr>
          <w:rStyle w:val="Svakreferanse"/>
          <w:sz w:val="28"/>
          <w:szCs w:val="28"/>
        </w:rPr>
        <w:t xml:space="preserve"> </w:t>
      </w:r>
      <w:proofErr w:type="spellStart"/>
      <w:r w:rsidR="00556038" w:rsidRPr="00C13E4B">
        <w:rPr>
          <w:rStyle w:val="Svakreferanse"/>
          <w:sz w:val="28"/>
          <w:szCs w:val="28"/>
        </w:rPr>
        <w:t>til</w:t>
      </w:r>
      <w:proofErr w:type="spellEnd"/>
      <w:r w:rsidR="00556038" w:rsidRPr="00C13E4B">
        <w:rPr>
          <w:rStyle w:val="Svakreferanse"/>
          <w:sz w:val="28"/>
          <w:szCs w:val="28"/>
        </w:rPr>
        <w:t xml:space="preserve"> </w:t>
      </w:r>
      <w:proofErr w:type="spellStart"/>
      <w:r w:rsidR="00556038" w:rsidRPr="00C13E4B">
        <w:rPr>
          <w:rStyle w:val="Svakreferanse"/>
          <w:sz w:val="28"/>
          <w:szCs w:val="28"/>
        </w:rPr>
        <w:t>fagprøve</w:t>
      </w:r>
      <w:proofErr w:type="spellEnd"/>
      <w:r w:rsidR="00556038" w:rsidRPr="00C13E4B">
        <w:rPr>
          <w:rStyle w:val="Svakreferanse"/>
          <w:sz w:val="28"/>
          <w:szCs w:val="28"/>
        </w:rPr>
        <w:t xml:space="preserve"> </w:t>
      </w:r>
      <w:proofErr w:type="spellStart"/>
      <w:r w:rsidR="00556038" w:rsidRPr="00C13E4B">
        <w:rPr>
          <w:rStyle w:val="Svakreferanse"/>
          <w:sz w:val="28"/>
          <w:szCs w:val="28"/>
        </w:rPr>
        <w:t>i</w:t>
      </w:r>
      <w:proofErr w:type="spellEnd"/>
      <w:r w:rsidR="00556038" w:rsidRPr="00C13E4B">
        <w:rPr>
          <w:rStyle w:val="Svakreferanse"/>
          <w:sz w:val="28"/>
          <w:szCs w:val="28"/>
        </w:rPr>
        <w:t xml:space="preserve"> ……</w:t>
      </w:r>
      <w:r w:rsidR="008E462E" w:rsidRPr="00C13E4B">
        <w:rPr>
          <w:rStyle w:val="Svakreferanse"/>
          <w:sz w:val="28"/>
          <w:szCs w:val="28"/>
        </w:rPr>
        <w:t>…….</w:t>
      </w:r>
      <w:r w:rsidR="00BD7485" w:rsidRPr="00C13E4B">
        <w:rPr>
          <w:rStyle w:val="Svakreferanse"/>
          <w:sz w:val="28"/>
          <w:szCs w:val="28"/>
        </w:rPr>
        <w:t xml:space="preserve"> </w:t>
      </w:r>
      <w:proofErr w:type="spellStart"/>
      <w:r w:rsidR="00556038" w:rsidRPr="00C13E4B">
        <w:rPr>
          <w:rStyle w:val="Svakreferanse"/>
          <w:sz w:val="28"/>
          <w:szCs w:val="28"/>
        </w:rPr>
        <w:t>faget</w:t>
      </w:r>
      <w:proofErr w:type="spellEnd"/>
      <w:r w:rsidR="00556038" w:rsidRPr="00C13E4B">
        <w:rPr>
          <w:rStyle w:val="Svakreferanse"/>
          <w:sz w:val="28"/>
          <w:szCs w:val="28"/>
        </w:rPr>
        <w:t>.</w:t>
      </w:r>
    </w:p>
    <w:p w14:paraId="3EED1002" w14:textId="27213F5B" w:rsidR="000B7FF3" w:rsidRPr="00C13E4B" w:rsidRDefault="00E47FEE" w:rsidP="00C13E4B">
      <w:pPr>
        <w:pStyle w:val="Sterktsitat"/>
        <w:pBdr>
          <w:top w:val="single" w:sz="4" w:space="9" w:color="246AB6" w:themeColor="accent1"/>
        </w:pBdr>
        <w:spacing w:after="0"/>
        <w:jc w:val="left"/>
        <w:rPr>
          <w:rStyle w:val="Svakreferanse"/>
        </w:rPr>
      </w:pPr>
      <w:r w:rsidRPr="00C13E4B">
        <w:rPr>
          <w:rStyle w:val="Svakreferanse"/>
        </w:rPr>
        <w:t>Prøvested</w:t>
      </w:r>
      <w:r w:rsidR="00B37138" w:rsidRPr="00C13E4B">
        <w:rPr>
          <w:rStyle w:val="Svakreferanse"/>
        </w:rPr>
        <w:t>:</w:t>
      </w:r>
      <w:r w:rsidRPr="00C13E4B">
        <w:rPr>
          <w:rStyle w:val="Svakreferanse"/>
        </w:rPr>
        <w:t xml:space="preserve"> </w:t>
      </w:r>
      <w:proofErr w:type="gramStart"/>
      <w:r w:rsidRPr="00C13E4B">
        <w:rPr>
          <w:rStyle w:val="Svakreferanse"/>
        </w:rPr>
        <w:t>«</w:t>
      </w:r>
      <w:r w:rsidR="00624364">
        <w:rPr>
          <w:rStyle w:val="Svakreferanse"/>
        </w:rPr>
        <w:t xml:space="preserve"> b</w:t>
      </w:r>
      <w:r w:rsidRPr="00C13E4B">
        <w:rPr>
          <w:rStyle w:val="Svakreferanse"/>
        </w:rPr>
        <w:t>edrift</w:t>
      </w:r>
      <w:proofErr w:type="gramEnd"/>
      <w:r w:rsidRPr="00C13E4B">
        <w:rPr>
          <w:rStyle w:val="Svakreferanse"/>
        </w:rPr>
        <w:t xml:space="preserve"> og adresse»</w:t>
      </w:r>
    </w:p>
    <w:p w14:paraId="3A9D0BA5" w14:textId="26F9CA13" w:rsidR="003C5114" w:rsidRPr="00C13E4B" w:rsidRDefault="00713C50" w:rsidP="00C13E4B">
      <w:pPr>
        <w:pStyle w:val="Sterktsitat"/>
        <w:pBdr>
          <w:top w:val="single" w:sz="4" w:space="9" w:color="246AB6" w:themeColor="accent1"/>
        </w:pBdr>
        <w:spacing w:before="0"/>
        <w:jc w:val="left"/>
        <w:rPr>
          <w:rStyle w:val="Svakreferanse"/>
        </w:rPr>
      </w:pPr>
      <w:r w:rsidRPr="00C13E4B">
        <w:rPr>
          <w:rStyle w:val="Svakreferanse"/>
        </w:rPr>
        <w:t xml:space="preserve"> Dato</w:t>
      </w:r>
      <w:r w:rsidR="00CC7769" w:rsidRPr="00C13E4B">
        <w:rPr>
          <w:rStyle w:val="Svakreferanse"/>
        </w:rPr>
        <w:t xml:space="preserve"> og</w:t>
      </w:r>
      <w:r w:rsidRPr="00C13E4B">
        <w:rPr>
          <w:rStyle w:val="Svakreferanse"/>
        </w:rPr>
        <w:t xml:space="preserve"> klokke</w:t>
      </w:r>
      <w:r w:rsidR="00EF7529" w:rsidRPr="00C13E4B">
        <w:rPr>
          <w:rStyle w:val="Svakreferanse"/>
        </w:rPr>
        <w:t>s</w:t>
      </w:r>
      <w:r w:rsidRPr="00C13E4B">
        <w:rPr>
          <w:rStyle w:val="Svakreferanse"/>
        </w:rPr>
        <w:t>lett</w:t>
      </w:r>
      <w:r w:rsidR="00CC7769" w:rsidRPr="00C13E4B">
        <w:rPr>
          <w:rStyle w:val="Svakreferanse"/>
        </w:rPr>
        <w:t>:</w:t>
      </w:r>
      <w:r w:rsidR="00C13E4B">
        <w:rPr>
          <w:rStyle w:val="Svakreferanse"/>
        </w:rPr>
        <w:t xml:space="preserve"> «</w:t>
      </w:r>
      <w:r w:rsidR="001C46C6">
        <w:rPr>
          <w:rStyle w:val="Svakreferanse"/>
        </w:rPr>
        <w:t>XX, XX</w:t>
      </w:r>
      <w:r w:rsidR="00C13E4B">
        <w:rPr>
          <w:rStyle w:val="Svakreferanse"/>
        </w:rPr>
        <w:t>»</w:t>
      </w:r>
    </w:p>
    <w:p w14:paraId="13815331" w14:textId="01C4EBE8" w:rsidR="00D20377" w:rsidRDefault="00EF7529" w:rsidP="000B7FF3">
      <w:pPr>
        <w:rPr>
          <w:snapToGrid w:val="0"/>
          <w:lang w:eastAsia="nb-NO"/>
        </w:rPr>
      </w:pPr>
      <w:r w:rsidRPr="00EF7529">
        <w:rPr>
          <w:snapToGrid w:val="0"/>
          <w:lang w:eastAsia="nb-NO"/>
        </w:rPr>
        <w:t>Hele prøven gjennomføres i løpet av</w:t>
      </w:r>
      <w:r w:rsidR="00BD7485">
        <w:rPr>
          <w:snapToGrid w:val="0"/>
          <w:lang w:eastAsia="nb-NO"/>
        </w:rPr>
        <w:t xml:space="preserve"> «XX» </w:t>
      </w:r>
      <w:r w:rsidRPr="00EF7529">
        <w:rPr>
          <w:snapToGrid w:val="0"/>
          <w:lang w:eastAsia="nb-NO"/>
        </w:rPr>
        <w:t>dager.</w:t>
      </w:r>
    </w:p>
    <w:p w14:paraId="68C8EE22" w14:textId="77777777" w:rsidR="00CC2BC5" w:rsidRDefault="00A26DC6" w:rsidP="005606AF">
      <w:pPr>
        <w:rPr>
          <w:rFonts w:ascii="Arial" w:eastAsia="Times New Roman" w:hAnsi="Arial" w:cs="Arial"/>
          <w:snapToGrid w:val="0"/>
          <w:lang w:eastAsia="nb-NO"/>
        </w:rPr>
      </w:pPr>
      <w:r w:rsidRPr="005C1B36">
        <w:rPr>
          <w:rFonts w:ascii="Arial" w:eastAsia="Times New Roman" w:hAnsi="Arial" w:cs="Arial"/>
          <w:snapToGrid w:val="0"/>
          <w:lang w:eastAsia="nb-NO"/>
        </w:rPr>
        <w:t>I fagprøven skal nemnda prøve deg i å planlegge, gjennomføre, vurdere og dokumentere</w:t>
      </w:r>
      <w:r>
        <w:rPr>
          <w:rFonts w:ascii="Arial" w:eastAsia="Times New Roman" w:hAnsi="Arial" w:cs="Arial"/>
          <w:snapToGrid w:val="0"/>
          <w:lang w:eastAsia="nb-NO"/>
        </w:rPr>
        <w:t xml:space="preserve"> ditt</w:t>
      </w:r>
      <w:r w:rsidRPr="005C1B36">
        <w:rPr>
          <w:rFonts w:ascii="Arial" w:eastAsia="Times New Roman" w:hAnsi="Arial" w:cs="Arial"/>
          <w:snapToGrid w:val="0"/>
          <w:lang w:eastAsia="nb-NO"/>
        </w:rPr>
        <w:t xml:space="preserve"> faglig</w:t>
      </w:r>
      <w:r>
        <w:rPr>
          <w:rFonts w:ascii="Arial" w:eastAsia="Times New Roman" w:hAnsi="Arial" w:cs="Arial"/>
          <w:snapToGrid w:val="0"/>
          <w:lang w:eastAsia="nb-NO"/>
        </w:rPr>
        <w:t>e</w:t>
      </w:r>
      <w:r w:rsidRPr="005C1B36">
        <w:rPr>
          <w:rFonts w:ascii="Arial" w:eastAsia="Times New Roman" w:hAnsi="Arial" w:cs="Arial"/>
          <w:snapToGrid w:val="0"/>
          <w:lang w:eastAsia="nb-NO"/>
        </w:rPr>
        <w:t xml:space="preserve"> arbeid. Du får en samlet vurdering av hele prøven med karakter utfra de vurderingskriteriene du har fått utdelt.</w:t>
      </w:r>
      <w:r w:rsidR="00CC2BC5">
        <w:rPr>
          <w:rFonts w:ascii="Arial" w:eastAsia="Times New Roman" w:hAnsi="Arial" w:cs="Arial"/>
          <w:snapToGrid w:val="0"/>
          <w:lang w:eastAsia="nb-NO"/>
        </w:rPr>
        <w:t xml:space="preserve"> </w:t>
      </w:r>
    </w:p>
    <w:p w14:paraId="25174558" w14:textId="64021EA4" w:rsidR="00D20377" w:rsidRDefault="00D20377" w:rsidP="00A5735B">
      <w:pPr>
        <w:pStyle w:val="Overskrift2"/>
        <w:spacing w:after="0"/>
        <w:rPr>
          <w:rFonts w:eastAsia="Times New Roman"/>
          <w:snapToGrid w:val="0"/>
          <w:lang w:eastAsia="nb-NO"/>
        </w:rPr>
      </w:pPr>
      <w:r>
        <w:rPr>
          <w:rFonts w:eastAsia="Times New Roman"/>
          <w:snapToGrid w:val="0"/>
          <w:lang w:eastAsia="nb-NO"/>
        </w:rPr>
        <w:t>Oppgaven</w:t>
      </w:r>
    </w:p>
    <w:p w14:paraId="3BD0BA6C" w14:textId="6628D129" w:rsidR="00376535" w:rsidRPr="00376535" w:rsidRDefault="00EF7529" w:rsidP="000222F7">
      <w:pPr>
        <w:spacing w:after="0"/>
        <w:rPr>
          <w:rFonts w:ascii="Arial" w:eastAsia="Times New Roman" w:hAnsi="Arial" w:cs="Arial"/>
          <w:snapToGrid w:val="0"/>
          <w:lang w:eastAsia="nb-NO"/>
        </w:rPr>
      </w:pPr>
      <w:r w:rsidRPr="00EF7529">
        <w:rPr>
          <w:rFonts w:ascii="Arial" w:eastAsia="Times New Roman" w:hAnsi="Arial" w:cs="Arial"/>
          <w:snapToGrid w:val="0"/>
          <w:lang w:eastAsia="nb-NO"/>
        </w:rPr>
        <w:t>Du får utdelt prøveoppgaven og vurderingskriteriene på oppstartmøtet hvis du ikke har</w:t>
      </w:r>
      <w:r w:rsidR="000222F7">
        <w:rPr>
          <w:rFonts w:ascii="Arial" w:eastAsia="Times New Roman" w:hAnsi="Arial" w:cs="Arial"/>
          <w:snapToGrid w:val="0"/>
          <w:lang w:eastAsia="nb-NO"/>
        </w:rPr>
        <w:t xml:space="preserve"> </w:t>
      </w:r>
      <w:r w:rsidRPr="00EF7529">
        <w:rPr>
          <w:rFonts w:ascii="Arial" w:eastAsia="Times New Roman" w:hAnsi="Arial" w:cs="Arial"/>
          <w:snapToGrid w:val="0"/>
          <w:lang w:eastAsia="nb-NO"/>
        </w:rPr>
        <w:t xml:space="preserve">fått disse tidligere. </w:t>
      </w:r>
    </w:p>
    <w:p w14:paraId="71460067" w14:textId="449C115E" w:rsidR="005606AF" w:rsidRDefault="00376535" w:rsidP="005606AF">
      <w:pPr>
        <w:rPr>
          <w:rFonts w:ascii="Arial" w:eastAsia="Times New Roman" w:hAnsi="Arial" w:cs="Arial"/>
          <w:snapToGrid w:val="0"/>
          <w:lang w:eastAsia="nb-NO"/>
        </w:rPr>
      </w:pPr>
      <w:r>
        <w:rPr>
          <w:rFonts w:ascii="Arial" w:eastAsia="Times New Roman" w:hAnsi="Arial" w:cs="Arial"/>
          <w:snapToGrid w:val="0"/>
          <w:lang w:eastAsia="nb-NO"/>
        </w:rPr>
        <w:t xml:space="preserve">Prøvenemnda går gjennom oppgaven med deg og du kan stille spørsmål om det du ikke forstår. </w:t>
      </w:r>
    </w:p>
    <w:p w14:paraId="1BFAB833" w14:textId="324FAD3B" w:rsidR="00A5735B" w:rsidRDefault="00A5735B" w:rsidP="00A5735B">
      <w:pPr>
        <w:pStyle w:val="Overskrift2"/>
        <w:spacing w:after="0"/>
        <w:rPr>
          <w:rFonts w:eastAsia="Times New Roman"/>
          <w:snapToGrid w:val="0"/>
          <w:lang w:eastAsia="nb-NO"/>
        </w:rPr>
      </w:pPr>
      <w:r>
        <w:rPr>
          <w:rFonts w:eastAsia="Times New Roman"/>
          <w:snapToGrid w:val="0"/>
          <w:lang w:eastAsia="nb-NO"/>
        </w:rPr>
        <w:t>Gjennomføring</w:t>
      </w:r>
    </w:p>
    <w:p w14:paraId="753F845A" w14:textId="6493A9BF" w:rsidR="00A26DC6" w:rsidRDefault="005606AF" w:rsidP="000222F7">
      <w:pPr>
        <w:spacing w:after="0"/>
        <w:rPr>
          <w:rFonts w:ascii="Arial" w:eastAsia="Times New Roman" w:hAnsi="Arial" w:cs="Arial"/>
          <w:snapToGrid w:val="0"/>
          <w:lang w:eastAsia="nb-NO"/>
        </w:rPr>
      </w:pPr>
      <w:r w:rsidRPr="005606AF">
        <w:rPr>
          <w:rFonts w:ascii="Arial" w:eastAsia="Times New Roman" w:hAnsi="Arial" w:cs="Arial"/>
          <w:snapToGrid w:val="0"/>
          <w:lang w:eastAsia="nb-NO"/>
        </w:rPr>
        <w:t>I fagprøven skal du levere en plan til prøvenemnda for hvordan arbeidsoppgavene skal utføres, gjennomføre planen, reflektere over hvordan du har valgt å løse oppgaven</w:t>
      </w:r>
      <w:r w:rsidR="00E62CED">
        <w:rPr>
          <w:rFonts w:ascii="Arial" w:eastAsia="Times New Roman" w:hAnsi="Arial" w:cs="Arial"/>
          <w:snapToGrid w:val="0"/>
          <w:lang w:eastAsia="nb-NO"/>
        </w:rPr>
        <w:t xml:space="preserve">. Du skal videre </w:t>
      </w:r>
      <w:r w:rsidRPr="005606AF">
        <w:rPr>
          <w:rFonts w:ascii="Arial" w:eastAsia="Times New Roman" w:hAnsi="Arial" w:cs="Arial"/>
          <w:snapToGrid w:val="0"/>
          <w:lang w:eastAsia="nb-NO"/>
        </w:rPr>
        <w:t>vurdere og dokumentere eget faglig arbeid. Du skal få vite hvor lang tid du har på de ulike delene av prøven.</w:t>
      </w:r>
    </w:p>
    <w:p w14:paraId="5B2961ED" w14:textId="77777777" w:rsidR="000222F7" w:rsidRPr="00ED6EB4" w:rsidRDefault="000222F7" w:rsidP="000222F7">
      <w:pPr>
        <w:spacing w:after="0"/>
        <w:rPr>
          <w:rFonts w:ascii="Arial" w:eastAsia="Times New Roman" w:hAnsi="Arial" w:cs="Arial"/>
          <w:snapToGrid w:val="0"/>
          <w:lang w:eastAsia="nb-NO"/>
        </w:rPr>
      </w:pPr>
    </w:p>
    <w:p w14:paraId="1761EC87" w14:textId="0CFAEB74" w:rsidR="005606AF" w:rsidRDefault="005606AF" w:rsidP="005606AF">
      <w:r w:rsidRPr="009125A8">
        <w:rPr>
          <w:rFonts w:ascii="Arial" w:eastAsia="Times New Roman" w:hAnsi="Arial" w:cs="Arial"/>
          <w:snapToGrid w:val="0"/>
          <w:lang w:eastAsia="nb-NO"/>
        </w:rPr>
        <w:t xml:space="preserve">Du kan </w:t>
      </w:r>
      <w:r>
        <w:rPr>
          <w:rFonts w:ascii="Arial" w:eastAsia="Times New Roman" w:hAnsi="Arial" w:cs="Arial"/>
          <w:snapToGrid w:val="0"/>
          <w:lang w:eastAsia="nb-NO"/>
        </w:rPr>
        <w:t>få oppgaver</w:t>
      </w:r>
      <w:r w:rsidRPr="009125A8">
        <w:rPr>
          <w:rFonts w:ascii="Arial" w:eastAsia="Times New Roman" w:hAnsi="Arial" w:cs="Arial"/>
          <w:snapToGrid w:val="0"/>
          <w:lang w:eastAsia="nb-NO"/>
        </w:rPr>
        <w:t xml:space="preserve"> i</w:t>
      </w:r>
      <w:r>
        <w:rPr>
          <w:rFonts w:ascii="Arial" w:eastAsia="Times New Roman" w:hAnsi="Arial" w:cs="Arial"/>
          <w:snapToGrid w:val="0"/>
          <w:lang w:eastAsia="nb-NO"/>
        </w:rPr>
        <w:t>nnenfor</w:t>
      </w:r>
      <w:r w:rsidRPr="009125A8">
        <w:rPr>
          <w:rFonts w:ascii="Arial" w:eastAsia="Times New Roman" w:hAnsi="Arial" w:cs="Arial"/>
          <w:snapToGrid w:val="0"/>
          <w:lang w:eastAsia="nb-NO"/>
        </w:rPr>
        <w:t xml:space="preserve"> alle kompetansemålene i </w:t>
      </w:r>
      <w:r>
        <w:rPr>
          <w:rFonts w:ascii="Arial" w:eastAsia="Times New Roman" w:hAnsi="Arial" w:cs="Arial"/>
          <w:snapToGrid w:val="0"/>
          <w:lang w:eastAsia="nb-NO"/>
        </w:rPr>
        <w:t xml:space="preserve">vg3 </w:t>
      </w:r>
      <w:r w:rsidRPr="009125A8">
        <w:rPr>
          <w:rFonts w:ascii="Arial" w:eastAsia="Times New Roman" w:hAnsi="Arial" w:cs="Arial"/>
          <w:snapToGrid w:val="0"/>
          <w:lang w:eastAsia="nb-NO"/>
        </w:rPr>
        <w:t>læreplanen for fag</w:t>
      </w:r>
      <w:r>
        <w:rPr>
          <w:rFonts w:ascii="Arial" w:eastAsia="Times New Roman" w:hAnsi="Arial" w:cs="Arial"/>
          <w:snapToGrid w:val="0"/>
          <w:lang w:eastAsia="nb-NO"/>
        </w:rPr>
        <w:t>et</w:t>
      </w:r>
      <w:r w:rsidR="001C1D54">
        <w:rPr>
          <w:rFonts w:ascii="Arial" w:eastAsia="Times New Roman" w:hAnsi="Arial" w:cs="Arial"/>
          <w:snapToGrid w:val="0"/>
          <w:lang w:eastAsia="nb-NO"/>
        </w:rPr>
        <w:t xml:space="preserve">. Du kan søke opp kompetansemålene i ditt fag her: </w:t>
      </w:r>
      <w:hyperlink r:id="rId32" w:history="1">
        <w:r w:rsidR="00A26DC6" w:rsidRPr="00A26DC6">
          <w:rPr>
            <w:color w:val="0000FF"/>
            <w:u w:val="single"/>
          </w:rPr>
          <w:t>Finn læreplan (udir.no)</w:t>
        </w:r>
      </w:hyperlink>
    </w:p>
    <w:p w14:paraId="7A5C4654" w14:textId="6321F2B4" w:rsidR="00A26DC6" w:rsidRPr="005606AF" w:rsidRDefault="00A26DC6" w:rsidP="00A26DC6">
      <w:pPr>
        <w:pStyle w:val="Overskrift2"/>
        <w:spacing w:after="0"/>
        <w:rPr>
          <w:rFonts w:ascii="Arial" w:eastAsia="Times New Roman" w:hAnsi="Arial" w:cs="Arial"/>
          <w:snapToGrid w:val="0"/>
          <w:lang w:eastAsia="nb-NO"/>
        </w:rPr>
      </w:pPr>
      <w:r>
        <w:lastRenderedPageBreak/>
        <w:t>Hjelpemidler</w:t>
      </w:r>
    </w:p>
    <w:p w14:paraId="46D67AD2" w14:textId="226F93AB" w:rsidR="005606AF" w:rsidRDefault="005606AF" w:rsidP="005606AF">
      <w:pPr>
        <w:rPr>
          <w:rFonts w:ascii="Arial" w:eastAsia="Times New Roman" w:hAnsi="Arial" w:cs="Arial"/>
          <w:snapToGrid w:val="0"/>
          <w:lang w:eastAsia="nb-NO"/>
        </w:rPr>
      </w:pPr>
      <w:r w:rsidRPr="005C1B36">
        <w:rPr>
          <w:rFonts w:ascii="Arial" w:eastAsia="Times New Roman" w:hAnsi="Arial" w:cs="Arial"/>
          <w:snapToGrid w:val="0"/>
          <w:lang w:eastAsia="nb-NO"/>
        </w:rPr>
        <w:t>Du kan bruke de hjelpemidlene som er normalt for faget og bedriften</w:t>
      </w:r>
      <w:r>
        <w:rPr>
          <w:rFonts w:ascii="Arial" w:eastAsia="Times New Roman" w:hAnsi="Arial" w:cs="Arial"/>
          <w:snapToGrid w:val="0"/>
          <w:lang w:eastAsia="nb-NO"/>
        </w:rPr>
        <w:t>, og som du eventuelt har brukt hvis du er lærling</w:t>
      </w:r>
      <w:r w:rsidR="00CD7D58">
        <w:rPr>
          <w:rFonts w:ascii="Arial" w:eastAsia="Times New Roman" w:hAnsi="Arial" w:cs="Arial"/>
          <w:snapToGrid w:val="0"/>
          <w:lang w:eastAsia="nb-NO"/>
        </w:rPr>
        <w:t>.</w:t>
      </w:r>
    </w:p>
    <w:p w14:paraId="017B50BD" w14:textId="11B84B5F" w:rsidR="00BD7485" w:rsidRDefault="00BD7485" w:rsidP="00BD7485">
      <w:pPr>
        <w:pStyle w:val="Overskrift2"/>
        <w:rPr>
          <w:rFonts w:eastAsia="Times New Roman"/>
          <w:snapToGrid w:val="0"/>
          <w:lang w:eastAsia="nb-NO"/>
        </w:rPr>
      </w:pPr>
      <w:r>
        <w:rPr>
          <w:rFonts w:eastAsia="Times New Roman"/>
          <w:snapToGrid w:val="0"/>
          <w:lang w:eastAsia="nb-NO"/>
        </w:rPr>
        <w:t>Prøvenemnd</w:t>
      </w:r>
    </w:p>
    <w:tbl>
      <w:tblPr>
        <w:tblStyle w:val="Rogalandfylkeskommune"/>
        <w:tblW w:w="0" w:type="auto"/>
        <w:tblLook w:val="04A0" w:firstRow="1" w:lastRow="0" w:firstColumn="1" w:lastColumn="0" w:noHBand="0" w:noVBand="1"/>
      </w:tblPr>
      <w:tblGrid>
        <w:gridCol w:w="1517"/>
        <w:gridCol w:w="2197"/>
        <w:gridCol w:w="2450"/>
      </w:tblGrid>
      <w:tr w:rsidR="006E5362" w14:paraId="375DD9F3" w14:textId="77777777" w:rsidTr="005C1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" w:type="dxa"/>
          </w:tcPr>
          <w:p w14:paraId="62B1982E" w14:textId="754E41E7" w:rsidR="006E5362" w:rsidRDefault="006E5362" w:rsidP="005606AF">
            <w:pP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Rolle</w:t>
            </w:r>
          </w:p>
        </w:tc>
        <w:tc>
          <w:tcPr>
            <w:tcW w:w="2225" w:type="dxa"/>
          </w:tcPr>
          <w:p w14:paraId="5228060F" w14:textId="1F40B745" w:rsidR="006E5362" w:rsidRDefault="006E5362" w:rsidP="005606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Navn</w:t>
            </w:r>
          </w:p>
        </w:tc>
        <w:tc>
          <w:tcPr>
            <w:tcW w:w="2478" w:type="dxa"/>
          </w:tcPr>
          <w:p w14:paraId="647D561F" w14:textId="2997CA5A" w:rsidR="006E5362" w:rsidRDefault="006E5362" w:rsidP="005606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T</w:t>
            </w:r>
            <w:r w:rsidR="003B577C"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elefon nr.</w:t>
            </w:r>
          </w:p>
        </w:tc>
      </w:tr>
      <w:tr w:rsidR="006E5362" w14:paraId="23150C11" w14:textId="77777777" w:rsidTr="005C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" w:type="dxa"/>
          </w:tcPr>
          <w:p w14:paraId="267F0E54" w14:textId="3F3AB1A4" w:rsidR="006E5362" w:rsidRDefault="005C1CB2" w:rsidP="005606AF">
            <w:pP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Prøveleder</w:t>
            </w:r>
            <w:r w:rsidR="003B577C"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:</w:t>
            </w:r>
          </w:p>
        </w:tc>
        <w:tc>
          <w:tcPr>
            <w:tcW w:w="2225" w:type="dxa"/>
          </w:tcPr>
          <w:p w14:paraId="73557831" w14:textId="1C9FAF04" w:rsidR="006E5362" w:rsidRDefault="006E5362" w:rsidP="00560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</w:p>
        </w:tc>
        <w:tc>
          <w:tcPr>
            <w:tcW w:w="2478" w:type="dxa"/>
          </w:tcPr>
          <w:p w14:paraId="30F0DB2D" w14:textId="77777777" w:rsidR="006E5362" w:rsidRDefault="006E5362" w:rsidP="00560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</w:p>
        </w:tc>
      </w:tr>
      <w:tr w:rsidR="006E5362" w14:paraId="65EFF12D" w14:textId="77777777" w:rsidTr="005C1C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" w:type="dxa"/>
          </w:tcPr>
          <w:p w14:paraId="797C9CEC" w14:textId="49BDBD57" w:rsidR="006E5362" w:rsidRDefault="005C1CB2" w:rsidP="005606AF">
            <w:pP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  <w:r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Prøvemedlem</w:t>
            </w:r>
            <w:r w:rsidR="003B577C"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  <w:t>:</w:t>
            </w:r>
          </w:p>
        </w:tc>
        <w:tc>
          <w:tcPr>
            <w:tcW w:w="2225" w:type="dxa"/>
          </w:tcPr>
          <w:p w14:paraId="3C9D0524" w14:textId="77A07B77" w:rsidR="006E5362" w:rsidRDefault="006E5362" w:rsidP="00560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</w:p>
        </w:tc>
        <w:tc>
          <w:tcPr>
            <w:tcW w:w="2478" w:type="dxa"/>
          </w:tcPr>
          <w:p w14:paraId="6EDB1635" w14:textId="77777777" w:rsidR="006E5362" w:rsidRDefault="006E5362" w:rsidP="00560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napToGrid w:val="0"/>
                <w:szCs w:val="20"/>
                <w:lang w:eastAsia="nb-NO"/>
              </w:rPr>
            </w:pPr>
          </w:p>
        </w:tc>
      </w:tr>
    </w:tbl>
    <w:p w14:paraId="04C183B3" w14:textId="77777777" w:rsidR="005606AF" w:rsidRPr="00FC6DD6" w:rsidRDefault="005606AF" w:rsidP="005606AF">
      <w:pPr>
        <w:rPr>
          <w:rFonts w:ascii="Arial" w:eastAsia="Times New Roman" w:hAnsi="Arial" w:cs="Arial"/>
          <w:snapToGrid w:val="0"/>
          <w:lang w:eastAsia="nb-NO"/>
        </w:rPr>
      </w:pPr>
    </w:p>
    <w:p w14:paraId="0EE62406" w14:textId="77777777" w:rsidR="005606AF" w:rsidRPr="00ED6EB4" w:rsidRDefault="005606AF" w:rsidP="005606AF">
      <w:pPr>
        <w:rPr>
          <w:rFonts w:ascii="Arial" w:eastAsia="Times New Roman" w:hAnsi="Arial" w:cs="Arial"/>
          <w:snapToGrid w:val="0"/>
          <w:lang w:eastAsia="nb-NO"/>
        </w:rPr>
      </w:pPr>
      <w:r>
        <w:rPr>
          <w:rFonts w:ascii="Arial" w:eastAsia="Times New Roman" w:hAnsi="Arial" w:cs="Arial"/>
          <w:snapToGrid w:val="0"/>
          <w:lang w:eastAsia="nb-NO"/>
        </w:rPr>
        <w:t>Vennligst bekreft til leder på prøven innen 2 dager at du har fått innkallelsen.</w:t>
      </w:r>
    </w:p>
    <w:p w14:paraId="6E76F0A5" w14:textId="77777777" w:rsidR="005606AF" w:rsidRPr="00BE25DF" w:rsidRDefault="005606AF" w:rsidP="005606AF">
      <w:pPr>
        <w:rPr>
          <w:rFonts w:ascii="Arial" w:eastAsia="Times New Roman" w:hAnsi="Arial" w:cs="Arial"/>
          <w:snapToGrid w:val="0"/>
          <w:lang w:eastAsia="nb-NO"/>
        </w:rPr>
      </w:pPr>
      <w:r w:rsidRPr="00BE25DF">
        <w:rPr>
          <w:rFonts w:ascii="Arial" w:eastAsia="Times New Roman" w:hAnsi="Arial" w:cs="Arial"/>
          <w:snapToGrid w:val="0"/>
          <w:lang w:eastAsia="nb-NO"/>
        </w:rPr>
        <w:t>(Dato for sendt denne meldingen: Leder på prøven fyller ut)</w:t>
      </w:r>
    </w:p>
    <w:bookmarkEnd w:id="0"/>
    <w:p w14:paraId="505037AD" w14:textId="77777777" w:rsidR="00F63FB9" w:rsidRDefault="00F63FB9">
      <w:pPr>
        <w:rPr>
          <w:lang w:val="nn-NO"/>
        </w:rPr>
      </w:pPr>
    </w:p>
    <w:p w14:paraId="7D0DC27D" w14:textId="6484A8E5" w:rsidR="005532D0" w:rsidRDefault="005532D0">
      <w:pPr>
        <w:rPr>
          <w:lang w:val="nn-NO"/>
        </w:rPr>
      </w:pPr>
      <w:r>
        <w:rPr>
          <w:lang w:val="nn-NO"/>
        </w:rPr>
        <w:br w:type="page"/>
      </w:r>
    </w:p>
    <w:p w14:paraId="13EB3EAF" w14:textId="6DE4AF5A" w:rsidR="00BB7FC2" w:rsidRDefault="00790B95">
      <w:pPr>
        <w:rPr>
          <w:lang w:val="nn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39" behindDoc="0" locked="0" layoutInCell="1" allowOverlap="1" wp14:anchorId="792804CE" wp14:editId="34598D74">
                <wp:simplePos x="0" y="0"/>
                <wp:positionH relativeFrom="column">
                  <wp:posOffset>1664970</wp:posOffset>
                </wp:positionH>
                <wp:positionV relativeFrom="paragraph">
                  <wp:posOffset>-87630</wp:posOffset>
                </wp:positionV>
                <wp:extent cx="1851832" cy="3790949"/>
                <wp:effectExtent l="0" t="0" r="0" b="0"/>
                <wp:wrapNone/>
                <wp:docPr id="8" name="nosel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832" cy="3790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8D7E3" w14:textId="77777777" w:rsidR="00790B95" w:rsidRDefault="00790B95" w:rsidP="00790B95">
                            <w:pPr>
                              <w:spacing w:after="0" w:line="324" w:lineRule="auto"/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5E2F0FDB" w14:textId="77777777" w:rsidR="00790B95" w:rsidRPr="004F0F65" w:rsidRDefault="00790B95" w:rsidP="00790B95">
                            <w:pPr>
                              <w:spacing w:after="0" w:line="324" w:lineRule="auto"/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F0F65"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Telefon</w:t>
                            </w:r>
                          </w:p>
                          <w:p w14:paraId="4E803015" w14:textId="77777777" w:rsidR="00790B95" w:rsidRPr="004F0F65" w:rsidRDefault="00790B95" w:rsidP="00790B95">
                            <w:pPr>
                              <w:spacing w:after="240" w:line="324" w:lineRule="auto"/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F0F65"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51 51 6</w:t>
                            </w:r>
                            <w:r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7 50</w:t>
                            </w:r>
                          </w:p>
                          <w:p w14:paraId="26C16235" w14:textId="77777777" w:rsidR="00790B95" w:rsidRPr="004F0F65" w:rsidRDefault="00790B95" w:rsidP="00790B95">
                            <w:pPr>
                              <w:spacing w:after="0" w:line="324" w:lineRule="auto"/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F0F65"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E-post</w:t>
                            </w:r>
                          </w:p>
                          <w:p w14:paraId="63E15728" w14:textId="77777777" w:rsidR="00790B95" w:rsidRPr="004F0F65" w:rsidRDefault="00790B95" w:rsidP="00790B95">
                            <w:pPr>
                              <w:spacing w:after="200" w:line="324" w:lineRule="auto"/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fagopplaering</w:t>
                            </w:r>
                            <w:r w:rsidRPr="004F0F65">
                              <w:rPr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@rogfk.no</w:t>
                            </w:r>
                          </w:p>
                          <w:p w14:paraId="56D97372" w14:textId="77777777" w:rsidR="00790B95" w:rsidRPr="004F0F65" w:rsidRDefault="00790B95" w:rsidP="00790B95">
                            <w:pPr>
                              <w:spacing w:line="324" w:lineRule="auto"/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F0F65">
                              <w:rPr>
                                <w:b/>
                                <w:bCs/>
                                <w:color w:val="246AB6" w:themeColor="accent1"/>
                                <w:spacing w:val="2"/>
                                <w:sz w:val="16"/>
                                <w:szCs w:val="16"/>
                              </w:rPr>
                              <w:t>www.rogfk.no</w:t>
                            </w:r>
                          </w:p>
                          <w:p w14:paraId="6F2EB50D" w14:textId="77777777" w:rsidR="00790B95" w:rsidRDefault="00790B95" w:rsidP="00790B95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804CE" id="noselect" o:spid="_x0000_s1027" type="#_x0000_t202" style="position:absolute;margin-left:131.1pt;margin-top:-6.9pt;width:145.8pt;height:298.5pt;z-index:251811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" filled="f" stroked="f">
                <v:textbox style="mso-fit-shape-to-text:t" inset="0,0,0,0">
                  <w:txbxContent>
                    <w:p w14:paraId="7168D7E3" w14:textId="77777777" w:rsidR="00790B95" w:rsidRDefault="00790B95" w:rsidP="00790B95">
                      <w:pPr>
                        <w:spacing w:after="0" w:line="324" w:lineRule="auto"/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</w:p>
                    <w:p w14:paraId="5E2F0FDB" w14:textId="77777777" w:rsidR="00790B95" w:rsidRPr="004F0F65" w:rsidRDefault="00790B95" w:rsidP="00790B95">
                      <w:pPr>
                        <w:spacing w:after="0" w:line="324" w:lineRule="auto"/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  <w:r w:rsidRPr="004F0F65"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Telefon</w:t>
                      </w:r>
                    </w:p>
                    <w:p w14:paraId="4E803015" w14:textId="77777777" w:rsidR="00790B95" w:rsidRPr="004F0F65" w:rsidRDefault="00790B95" w:rsidP="00790B95">
                      <w:pPr>
                        <w:spacing w:after="240" w:line="324" w:lineRule="auto"/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  <w:r w:rsidRPr="004F0F65"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51 51 6</w:t>
                      </w:r>
                      <w:r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7 50</w:t>
                      </w:r>
                    </w:p>
                    <w:p w14:paraId="26C16235" w14:textId="77777777" w:rsidR="00790B95" w:rsidRPr="004F0F65" w:rsidRDefault="00790B95" w:rsidP="00790B95">
                      <w:pPr>
                        <w:spacing w:after="0" w:line="324" w:lineRule="auto"/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  <w:r w:rsidRPr="004F0F65"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E-post</w:t>
                      </w:r>
                    </w:p>
                    <w:p w14:paraId="63E15728" w14:textId="77777777" w:rsidR="00790B95" w:rsidRPr="004F0F65" w:rsidRDefault="00790B95" w:rsidP="00790B95">
                      <w:pPr>
                        <w:spacing w:after="200" w:line="324" w:lineRule="auto"/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fagopplaering</w:t>
                      </w:r>
                      <w:r w:rsidRPr="004F0F65">
                        <w:rPr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@rogfk.no</w:t>
                      </w:r>
                    </w:p>
                    <w:p w14:paraId="56D97372" w14:textId="77777777" w:rsidR="00790B95" w:rsidRPr="004F0F65" w:rsidRDefault="00790B95" w:rsidP="00790B95">
                      <w:pPr>
                        <w:spacing w:line="324" w:lineRule="auto"/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</w:pPr>
                      <w:r w:rsidRPr="004F0F65">
                        <w:rPr>
                          <w:b/>
                          <w:bCs/>
                          <w:color w:val="246AB6" w:themeColor="accent1"/>
                          <w:spacing w:val="2"/>
                          <w:sz w:val="16"/>
                          <w:szCs w:val="16"/>
                        </w:rPr>
                        <w:t>www.rogfk.no</w:t>
                      </w:r>
                    </w:p>
                    <w:p w14:paraId="6F2EB50D" w14:textId="77777777" w:rsidR="00790B95" w:rsidRDefault="00790B95" w:rsidP="00790B95"/>
                  </w:txbxContent>
                </v:textbox>
              </v:shape>
            </w:pict>
          </mc:Fallback>
        </mc:AlternateContent>
      </w:r>
      <w:r w:rsidR="004816D1">
        <w:rPr>
          <w:noProof/>
          <w:lang w:val="nn-NO"/>
        </w:rPr>
        <mc:AlternateContent>
          <mc:Choice Requires="wpg">
            <w:drawing>
              <wp:anchor distT="0" distB="0" distL="114300" distR="114300" simplePos="0" relativeHeight="251773951" behindDoc="0" locked="0" layoutInCell="1" allowOverlap="1" wp14:anchorId="47A2B873" wp14:editId="158DA6F5">
                <wp:simplePos x="0" y="0"/>
                <wp:positionH relativeFrom="column">
                  <wp:posOffset>-716280</wp:posOffset>
                </wp:positionH>
                <wp:positionV relativeFrom="paragraph">
                  <wp:posOffset>-1170305</wp:posOffset>
                </wp:positionV>
                <wp:extent cx="5327650" cy="7559675"/>
                <wp:effectExtent l="0" t="0" r="6350" b="0"/>
                <wp:wrapNone/>
                <wp:docPr id="226" name="bb_gal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0" cy="7559675"/>
                          <a:chOff x="0" y="0"/>
                          <a:chExt cx="5327650" cy="7559675"/>
                        </a:xfrm>
                      </wpg:grpSpPr>
                      <pic:pic xmlns:pic="http://schemas.openxmlformats.org/drawingml/2006/picture">
                        <pic:nvPicPr>
                          <pic:cNvPr id="354" name="noselect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310343" y="435733"/>
                            <a:ext cx="1852294" cy="238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A9421" w14:textId="77777777" w:rsidR="000E652B" w:rsidRDefault="000E652B" w:rsidP="004D5527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Rogaland fylkeskommune</w:t>
                              </w:r>
                            </w:p>
                            <w:p w14:paraId="30B44ABB" w14:textId="7E98A2C4" w:rsidR="00E964BD" w:rsidRPr="004F0F65" w:rsidRDefault="00E964BD" w:rsidP="004D5527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Seksjon for fag- og yrkesopplæring</w:t>
                              </w:r>
                            </w:p>
                            <w:p w14:paraId="0A518976" w14:textId="77777777" w:rsidR="000E652B" w:rsidRPr="004F0F65" w:rsidRDefault="000E652B" w:rsidP="004D5527">
                              <w:pPr>
                                <w:spacing w:after="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Postboks 130 sentrum</w:t>
                              </w:r>
                            </w:p>
                            <w:p w14:paraId="751334AD" w14:textId="77777777" w:rsidR="000E652B" w:rsidRPr="004F0F65" w:rsidRDefault="000E652B" w:rsidP="004D5527">
                              <w:pPr>
                                <w:spacing w:after="24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4001 Stavanger</w:t>
                              </w:r>
                            </w:p>
                            <w:p w14:paraId="7CD8D59E" w14:textId="394D4870" w:rsidR="000E652B" w:rsidRPr="004F0F65" w:rsidRDefault="000E652B" w:rsidP="004D5527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Besøksadresse</w:t>
                              </w:r>
                              <w:r w:rsidR="00E964BD"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 xml:space="preserve"> Stavanger</w:t>
                              </w:r>
                            </w:p>
                            <w:p w14:paraId="25880982" w14:textId="77777777" w:rsidR="000E652B" w:rsidRPr="004F0F65" w:rsidRDefault="000E652B" w:rsidP="004D5527">
                              <w:pPr>
                                <w:spacing w:after="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Arkitekt Eckhoffs gate 1</w:t>
                              </w:r>
                            </w:p>
                            <w:p w14:paraId="6EE1847C" w14:textId="77777777" w:rsidR="000E652B" w:rsidRDefault="000E652B" w:rsidP="004D5527">
                              <w:pPr>
                                <w:spacing w:after="24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4F0F65"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4010 Stavanger</w:t>
                              </w:r>
                            </w:p>
                            <w:p w14:paraId="207B5B0F" w14:textId="5BAF652F" w:rsidR="00E964BD" w:rsidRPr="00790B95" w:rsidRDefault="00E964BD" w:rsidP="00790B9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790B95">
                                <w:rPr>
                                  <w:b/>
                                  <w:bCs/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Besøksadresse Haugesund</w:t>
                              </w:r>
                            </w:p>
                            <w:p w14:paraId="31DF64C9" w14:textId="09D57672" w:rsidR="00E964BD" w:rsidRDefault="00E964BD" w:rsidP="00790B95">
                              <w:pPr>
                                <w:spacing w:after="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Breidablikkgården</w:t>
                              </w:r>
                            </w:p>
                            <w:p w14:paraId="3BA4A7C9" w14:textId="12999FF0" w:rsidR="00E964BD" w:rsidRDefault="00E964BD" w:rsidP="00790B95">
                              <w:pPr>
                                <w:spacing w:after="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Kirkegata 130</w:t>
                              </w:r>
                            </w:p>
                            <w:p w14:paraId="620EA954" w14:textId="59DC067B" w:rsidR="00790B95" w:rsidRPr="004F0F65" w:rsidRDefault="00790B95" w:rsidP="00790B95">
                              <w:pPr>
                                <w:spacing w:after="0" w:line="324" w:lineRule="auto"/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46AB6" w:themeColor="accent1"/>
                                  <w:spacing w:val="2"/>
                                  <w:sz w:val="16"/>
                                  <w:szCs w:val="16"/>
                                </w:rPr>
                                <w:t>5527 Haugesund</w:t>
                              </w:r>
                            </w:p>
                            <w:p w14:paraId="272B8411" w14:textId="77777777" w:rsidR="00750811" w:rsidRDefault="00750811"/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2" y="6858000"/>
                            <a:ext cx="2631439" cy="21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70BC2" w14:textId="77777777" w:rsidR="000E652B" w:rsidRPr="004F0F65" w:rsidRDefault="000E652B" w:rsidP="004D5527">
                              <w:pPr>
                                <w:spacing w:after="0" w:line="288" w:lineRule="auto"/>
                                <w:jc w:val="right"/>
                                <w:rPr>
                                  <w:color w:val="246AB6" w:themeColor="accent1"/>
                                  <w:sz w:val="12"/>
                                  <w:szCs w:val="12"/>
                                </w:rPr>
                              </w:pPr>
                              <w:r w:rsidRPr="004F0F65">
                                <w:rPr>
                                  <w:b/>
                                  <w:bCs/>
                                  <w:color w:val="246AB6" w:themeColor="accent1"/>
                                  <w:sz w:val="12"/>
                                  <w:szCs w:val="12"/>
                                </w:rPr>
                                <w:t>Lydbølger fra mangfoldige Rogaland – vårt vitale fylke.</w:t>
                              </w:r>
                              <w:r w:rsidRPr="004F0F65">
                                <w:rPr>
                                  <w:color w:val="246AB6" w:themeColor="accent1"/>
                                  <w:sz w:val="12"/>
                                  <w:szCs w:val="12"/>
                                </w:rPr>
                                <w:br/>
                              </w:r>
                              <w:r w:rsidR="006B0716" w:rsidRPr="006B0716">
                                <w:rPr>
                                  <w:color w:val="246AB6" w:themeColor="accent1"/>
                                  <w:sz w:val="12"/>
                                  <w:szCs w:val="12"/>
                                </w:rPr>
                                <w:t>Disse grafiske bølgene gjengir lyden av latter på Sølvberget, Stavanger</w:t>
                              </w:r>
                              <w:r w:rsidRPr="004F0F65">
                                <w:rPr>
                                  <w:color w:val="246AB6" w:themeColor="accent1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gal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67" y="6789761"/>
                            <a:ext cx="1219835" cy="29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2B873" id="bb_gal4" o:spid="_x0000_s1028" style="position:absolute;margin-left:-56.4pt;margin-top:-92.15pt;width:419.5pt;height:595.25pt;z-index:251773951" coordsize="53276,755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3276;height:7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">
                  <v:imagedata r:id="rId34" o:title=""/>
                </v:shape>
                <v:shape id="_x0000_s1030" type="#_x0000_t202" style="position:absolute;left:3103;top:4357;width:18523;height:2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49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jzbOPcMAAADcAAAADwAA&#10;AAAAAAAAAAAAAAAHAgAAZHJzL2Rvd25yZXYueG1sUEsFBgAAAAADAAMAtwAAAPcCAAAAAA==&#10;" filled="f" stroked="f">
                  <v:textbox style="mso-fit-shape-to-text:t" inset="0,0,0,0">
                    <w:txbxContent>
                      <w:p w14:paraId="483A9421" w14:textId="77777777" w:rsidR="000E652B" w:rsidRDefault="000E652B" w:rsidP="004D5527">
                        <w:pPr>
                          <w:spacing w:after="0" w:line="324" w:lineRule="auto"/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Rogaland fylkeskommune</w:t>
                        </w:r>
                      </w:p>
                      <w:p w14:paraId="30B44ABB" w14:textId="7E98A2C4" w:rsidR="00E964BD" w:rsidRPr="004F0F65" w:rsidRDefault="00E964BD" w:rsidP="004D5527">
                        <w:pPr>
                          <w:spacing w:after="0" w:line="324" w:lineRule="auto"/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Seksjon for fag- og yrkesopplæring</w:t>
                        </w:r>
                      </w:p>
                      <w:p w14:paraId="0A518976" w14:textId="77777777" w:rsidR="000E652B" w:rsidRPr="004F0F65" w:rsidRDefault="000E652B" w:rsidP="004D5527">
                        <w:pPr>
                          <w:spacing w:after="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Postboks 130 sentrum</w:t>
                        </w:r>
                      </w:p>
                      <w:p w14:paraId="751334AD" w14:textId="77777777" w:rsidR="000E652B" w:rsidRPr="004F0F65" w:rsidRDefault="000E652B" w:rsidP="004D5527">
                        <w:pPr>
                          <w:spacing w:after="24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4001 Stavanger</w:t>
                        </w:r>
                      </w:p>
                      <w:p w14:paraId="7CD8D59E" w14:textId="394D4870" w:rsidR="000E652B" w:rsidRPr="004F0F65" w:rsidRDefault="000E652B" w:rsidP="004D5527">
                        <w:pPr>
                          <w:spacing w:after="0" w:line="324" w:lineRule="auto"/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Besøksadresse</w:t>
                        </w:r>
                        <w:r w:rsidR="00E964BD"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 xml:space="preserve"> Stavanger</w:t>
                        </w:r>
                      </w:p>
                      <w:p w14:paraId="25880982" w14:textId="77777777" w:rsidR="000E652B" w:rsidRPr="004F0F65" w:rsidRDefault="000E652B" w:rsidP="004D5527">
                        <w:pPr>
                          <w:spacing w:after="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Arkitekt Eckhoffs gate 1</w:t>
                        </w:r>
                      </w:p>
                      <w:p w14:paraId="6EE1847C" w14:textId="77777777" w:rsidR="000E652B" w:rsidRDefault="000E652B" w:rsidP="004D5527">
                        <w:pPr>
                          <w:spacing w:after="24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4F0F65"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4010 Stavanger</w:t>
                        </w:r>
                      </w:p>
                      <w:p w14:paraId="207B5B0F" w14:textId="5BAF652F" w:rsidR="00E964BD" w:rsidRPr="00790B95" w:rsidRDefault="00E964BD" w:rsidP="00790B95">
                        <w:pPr>
                          <w:spacing w:after="0" w:line="324" w:lineRule="auto"/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 w:rsidRPr="00790B95">
                          <w:rPr>
                            <w:b/>
                            <w:bCs/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Besøksadresse Haugesund</w:t>
                        </w:r>
                      </w:p>
                      <w:p w14:paraId="31DF64C9" w14:textId="09D57672" w:rsidR="00E964BD" w:rsidRDefault="00E964BD" w:rsidP="00790B95">
                        <w:pPr>
                          <w:spacing w:after="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Breidablikkgården</w:t>
                        </w:r>
                      </w:p>
                      <w:p w14:paraId="3BA4A7C9" w14:textId="12999FF0" w:rsidR="00E964BD" w:rsidRDefault="00E964BD" w:rsidP="00790B95">
                        <w:pPr>
                          <w:spacing w:after="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Kirkegata 130</w:t>
                        </w:r>
                      </w:p>
                      <w:p w14:paraId="620EA954" w14:textId="59DC067B" w:rsidR="00790B95" w:rsidRPr="004F0F65" w:rsidRDefault="00790B95" w:rsidP="00790B95">
                        <w:pPr>
                          <w:spacing w:after="0" w:line="324" w:lineRule="auto"/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</w:pPr>
                        <w:r>
                          <w:rPr>
                            <w:color w:val="246AB6" w:themeColor="accent1"/>
                            <w:spacing w:val="2"/>
                            <w:sz w:val="16"/>
                            <w:szCs w:val="16"/>
                          </w:rPr>
                          <w:t>5527 Haugesund</w:t>
                        </w:r>
                      </w:p>
                      <w:p w14:paraId="272B8411" w14:textId="77777777" w:rsidR="00750811" w:rsidRDefault="00750811"/>
                    </w:txbxContent>
                  </v:textbox>
                </v:shape>
                <v:shape id="_x0000_s1031" type="#_x0000_t202" style="position:absolute;left:21836;top:68580;width:26314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um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" filled="f" stroked="f">
                  <v:textbox style="mso-fit-shape-to-text:t" inset="0,0,0,0">
                    <w:txbxContent>
                      <w:p w14:paraId="71A70BC2" w14:textId="77777777" w:rsidR="000E652B" w:rsidRPr="004F0F65" w:rsidRDefault="000E652B" w:rsidP="004D5527">
                        <w:pPr>
                          <w:spacing w:after="0" w:line="288" w:lineRule="auto"/>
                          <w:jc w:val="right"/>
                          <w:rPr>
                            <w:color w:val="246AB6" w:themeColor="accent1"/>
                            <w:sz w:val="12"/>
                            <w:szCs w:val="12"/>
                          </w:rPr>
                        </w:pPr>
                        <w:r w:rsidRPr="004F0F65">
                          <w:rPr>
                            <w:b/>
                            <w:bCs/>
                            <w:color w:val="246AB6" w:themeColor="accent1"/>
                            <w:sz w:val="12"/>
                            <w:szCs w:val="12"/>
                          </w:rPr>
                          <w:t>Lydbølger fra mangfoldige Rogaland – vårt vitale fylke.</w:t>
                        </w:r>
                        <w:r w:rsidRPr="004F0F65">
                          <w:rPr>
                            <w:color w:val="246AB6" w:themeColor="accent1"/>
                            <w:sz w:val="12"/>
                            <w:szCs w:val="12"/>
                          </w:rPr>
                          <w:br/>
                        </w:r>
                        <w:r w:rsidR="006B0716" w:rsidRPr="006B0716">
                          <w:rPr>
                            <w:color w:val="246AB6" w:themeColor="accent1"/>
                            <w:sz w:val="12"/>
                            <w:szCs w:val="12"/>
                          </w:rPr>
                          <w:t>Disse grafiske bølgene gjengir lyden av latter på Sølvberget, Stavanger</w:t>
                        </w:r>
                        <w:r w:rsidRPr="004F0F65">
                          <w:rPr>
                            <w:color w:val="246AB6" w:themeColor="accent1"/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gal4" o:spid="_x0000_s1032" type="#_x0000_t75" style="position:absolute;left:5049;top:67897;width:12199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">
                  <v:imagedata r:id="rId35" o:title=""/>
                </v:shape>
              </v:group>
            </w:pict>
          </mc:Fallback>
        </mc:AlternateContent>
      </w:r>
      <w:r w:rsidR="004816D1">
        <w:rPr>
          <w:noProof/>
          <w:lang w:val="nn-NO"/>
        </w:rPr>
        <mc:AlternateContent>
          <mc:Choice Requires="wpg">
            <w:drawing>
              <wp:anchor distT="0" distB="0" distL="114300" distR="114300" simplePos="0" relativeHeight="251801086" behindDoc="0" locked="0" layoutInCell="1" allowOverlap="1" wp14:anchorId="14409E48" wp14:editId="0E04E92E">
                <wp:simplePos x="0" y="0"/>
                <wp:positionH relativeFrom="column">
                  <wp:posOffset>-497916</wp:posOffset>
                </wp:positionH>
                <wp:positionV relativeFrom="paragraph">
                  <wp:posOffset>-951941</wp:posOffset>
                </wp:positionV>
                <wp:extent cx="5130000" cy="7113600"/>
                <wp:effectExtent l="0" t="0" r="0" b="0"/>
                <wp:wrapNone/>
                <wp:docPr id="225" name="bb_gal3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000" cy="7113600"/>
                          <a:chOff x="0" y="0"/>
                          <a:chExt cx="5130000" cy="7113600"/>
                        </a:xfrm>
                      </wpg:grpSpPr>
                      <wps:wsp>
                        <wps:cNvPr id="19" name="noselect"/>
                        <wps:cNvSpPr/>
                        <wps:spPr>
                          <a:xfrm>
                            <a:off x="0" y="0"/>
                            <a:ext cx="5130000" cy="71136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348018"/>
                            <a:ext cx="1763337" cy="250646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AB7B8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Rogaland fylkeskommune</w:t>
                              </w:r>
                            </w:p>
                            <w:p w14:paraId="1106FC4B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Postboks 130 sentrum</w:t>
                              </w:r>
                            </w:p>
                            <w:p w14:paraId="540972D5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4001 Stavanger</w:t>
                              </w:r>
                            </w:p>
                            <w:p w14:paraId="098727F4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Besøksadresse</w:t>
                              </w:r>
                            </w:p>
                            <w:p w14:paraId="21147590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Arkitekt Eckhoffs gate 1</w:t>
                              </w:r>
                            </w:p>
                            <w:p w14:paraId="28EED873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4010 Stavanger</w:t>
                              </w:r>
                            </w:p>
                            <w:p w14:paraId="6DF28406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Telefon</w:t>
                              </w:r>
                            </w:p>
                            <w:p w14:paraId="0BBFC8A1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51 51 66 00</w:t>
                              </w:r>
                            </w:p>
                            <w:p w14:paraId="57807213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E-post</w:t>
                              </w:r>
                            </w:p>
                            <w:p w14:paraId="75A51578" w14:textId="77777777" w:rsidR="000E652B" w:rsidRPr="00B80CD0" w:rsidRDefault="000E652B" w:rsidP="00AF3235">
                              <w:pPr>
                                <w:spacing w:after="20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firmapost@rogfk.no</w:t>
                              </w:r>
                            </w:p>
                            <w:p w14:paraId="5935A33D" w14:textId="77777777" w:rsidR="000E652B" w:rsidRPr="00B80CD0" w:rsidRDefault="000E652B" w:rsidP="00AF3235">
                              <w:pPr>
                                <w:spacing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39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1972102" y="6639636"/>
                            <a:ext cx="2631355" cy="21908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DB783" w14:textId="77777777" w:rsidR="000E652B" w:rsidRPr="00B80CD0" w:rsidRDefault="000E652B" w:rsidP="00AF3235">
                              <w:pPr>
                                <w:spacing w:after="0" w:line="288" w:lineRule="auto"/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Lydbølger fra mangfoldige Rogaland – vårt vitale fylke.</w:t>
                              </w:r>
                              <w:r w:rsidRPr="00B80CD0">
                                <w:rPr>
                                  <w:sz w:val="12"/>
                                  <w:szCs w:val="12"/>
                                </w:rPr>
                                <w:br/>
                                <w:t xml:space="preserve">Disse grafiske bølgene gjengir lyden av bekk på </w:t>
                              </w:r>
                              <w:proofErr w:type="spellStart"/>
                              <w:r w:rsidRPr="00B80CD0">
                                <w:rPr>
                                  <w:sz w:val="12"/>
                                  <w:szCs w:val="12"/>
                                </w:rPr>
                                <w:t>Skåpet</w:t>
                              </w:r>
                              <w:proofErr w:type="spellEnd"/>
                              <w:r w:rsidRPr="00B80CD0">
                                <w:rPr>
                                  <w:sz w:val="12"/>
                                  <w:szCs w:val="12"/>
                                </w:rPr>
                                <w:t>, Forsand.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0" name="noselec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65529"/>
                            <a:ext cx="5116830" cy="408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al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6571397"/>
                            <a:ext cx="1219835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09E48" id="bb_gal3" o:spid="_x0000_s1033" style="position:absolute;margin-left:-39.2pt;margin-top:-74.95pt;width:403.95pt;height:560.15pt;z-index:251801086;visibility:hidden" coordsize="51300,711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">
                <v:rect id="_x0000_s1034" style="position:absolute;width:51300;height:7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" fillcolor="#6fc5e7 [3207]" stroked="f" strokeweight="1pt"/>
                <v:shape id="_x0000_s1035" type="#_x0000_t202" style="position:absolute;left:2866;top:3480;width:17633;height:25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" fillcolor="#6fc5e7 [3207]" stroked="f">
                  <v:textbox style="mso-fit-shape-to-text:t" inset="0,0,0,0">
                    <w:txbxContent>
                      <w:p w14:paraId="791AB7B8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Rogaland fylkeskommune</w:t>
                        </w:r>
                      </w:p>
                      <w:p w14:paraId="1106FC4B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Postboks 130 sentrum</w:t>
                        </w:r>
                      </w:p>
                      <w:p w14:paraId="540972D5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4001 Stavanger</w:t>
                        </w:r>
                      </w:p>
                      <w:p w14:paraId="098727F4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Besøksadresse</w:t>
                        </w:r>
                      </w:p>
                      <w:p w14:paraId="21147590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Arkitekt Eckhoffs gate 1</w:t>
                        </w:r>
                      </w:p>
                      <w:p w14:paraId="28EED873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4010 Stavanger</w:t>
                        </w:r>
                      </w:p>
                      <w:p w14:paraId="6DF28406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Telefon</w:t>
                        </w:r>
                      </w:p>
                      <w:p w14:paraId="0BBFC8A1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51 51 66 00</w:t>
                        </w:r>
                      </w:p>
                      <w:p w14:paraId="57807213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E-post</w:t>
                        </w:r>
                      </w:p>
                      <w:p w14:paraId="75A51578" w14:textId="77777777" w:rsidR="000E652B" w:rsidRPr="00B80CD0" w:rsidRDefault="000E652B" w:rsidP="00AF3235">
                        <w:pPr>
                          <w:spacing w:after="20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firmapost@rogfk.no</w:t>
                        </w:r>
                      </w:p>
                      <w:p w14:paraId="5935A33D" w14:textId="77777777" w:rsidR="000E652B" w:rsidRPr="00B80CD0" w:rsidRDefault="000E652B" w:rsidP="00AF3235">
                        <w:pPr>
                          <w:spacing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www.rogfk.no</w:t>
                        </w:r>
                      </w:p>
                    </w:txbxContent>
                  </v:textbox>
                </v:shape>
                <v:shape id="_x0000_s1036" type="#_x0000_t202" style="position:absolute;left:19721;top:66396;width:2631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" fillcolor="#6fc5e7 [3207]" stroked="f">
                  <v:textbox style="mso-fit-shape-to-text:t" inset="0,0,0,0">
                    <w:txbxContent>
                      <w:p w14:paraId="798DB783" w14:textId="77777777" w:rsidR="000E652B" w:rsidRPr="00B80CD0" w:rsidRDefault="000E652B" w:rsidP="00AF3235">
                        <w:pPr>
                          <w:spacing w:after="0" w:line="288" w:lineRule="auto"/>
                          <w:jc w:val="right"/>
                          <w:rPr>
                            <w:sz w:val="12"/>
                            <w:szCs w:val="12"/>
                          </w:rPr>
                        </w:pPr>
                        <w:r w:rsidRPr="00B80CD0">
                          <w:rPr>
                            <w:b/>
                            <w:bCs/>
                            <w:sz w:val="12"/>
                            <w:szCs w:val="12"/>
                          </w:rPr>
                          <w:t>Lydbølger fra mangfoldige Rogaland – vårt vitale fylke.</w:t>
                        </w:r>
                        <w:r w:rsidRPr="00B80CD0">
                          <w:rPr>
                            <w:sz w:val="12"/>
                            <w:szCs w:val="12"/>
                          </w:rPr>
                          <w:br/>
                          <w:t xml:space="preserve">Disse grafiske bølgene gjengir lyden av bekk på </w:t>
                        </w:r>
                        <w:proofErr w:type="spellStart"/>
                        <w:r w:rsidRPr="00B80CD0">
                          <w:rPr>
                            <w:sz w:val="12"/>
                            <w:szCs w:val="12"/>
                          </w:rPr>
                          <w:t>Skåpet</w:t>
                        </w:r>
                        <w:proofErr w:type="spellEnd"/>
                        <w:r w:rsidRPr="00B80CD0">
                          <w:rPr>
                            <w:sz w:val="12"/>
                            <w:szCs w:val="12"/>
                          </w:rPr>
                          <w:t>, Forsand.</w:t>
                        </w:r>
                      </w:p>
                    </w:txbxContent>
                  </v:textbox>
                </v:shape>
                <v:shape id="_x0000_s1037" type="#_x0000_t75" style="position:absolute;top:22655;width:51168;height:40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">
                  <v:imagedata r:id="rId38" o:title=""/>
                </v:shape>
                <v:shape id="gal3" o:spid="_x0000_s1038" type="#_x0000_t75" style="position:absolute;left:2866;top:65713;width:12198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  <w:r w:rsidR="004816D1">
        <w:rPr>
          <w:noProof/>
          <w:lang w:val="nn-NO"/>
        </w:rPr>
        <mc:AlternateContent>
          <mc:Choice Requires="wpg">
            <w:drawing>
              <wp:anchor distT="0" distB="0" distL="114300" distR="114300" simplePos="0" relativeHeight="251809791" behindDoc="0" locked="0" layoutInCell="1" allowOverlap="1" wp14:anchorId="6D7245F3" wp14:editId="53F27CFA">
                <wp:simplePos x="0" y="0"/>
                <wp:positionH relativeFrom="column">
                  <wp:posOffset>-525211</wp:posOffset>
                </wp:positionH>
                <wp:positionV relativeFrom="paragraph">
                  <wp:posOffset>-951941</wp:posOffset>
                </wp:positionV>
                <wp:extent cx="5156620" cy="7113600"/>
                <wp:effectExtent l="0" t="0" r="0" b="0"/>
                <wp:wrapNone/>
                <wp:docPr id="224" name="bb_gal2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620" cy="7113600"/>
                          <a:chOff x="0" y="0"/>
                          <a:chExt cx="5156620" cy="7113600"/>
                        </a:xfrm>
                      </wpg:grpSpPr>
                      <wps:wsp>
                        <wps:cNvPr id="201" name="noselect"/>
                        <wps:cNvSpPr/>
                        <wps:spPr>
                          <a:xfrm>
                            <a:off x="27295" y="0"/>
                            <a:ext cx="5129325" cy="7113600"/>
                          </a:xfrm>
                          <a:prstGeom prst="rect">
                            <a:avLst/>
                          </a:prstGeom>
                          <a:solidFill>
                            <a:srgbClr val="43B6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313898" y="348018"/>
                            <a:ext cx="1762470" cy="250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40F41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Rogaland fylkeskommune</w:t>
                              </w:r>
                            </w:p>
                            <w:p w14:paraId="0ACA1F10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Postboks 130 sentrum</w:t>
                              </w:r>
                            </w:p>
                            <w:p w14:paraId="07165240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4001 Stavanger</w:t>
                              </w:r>
                            </w:p>
                            <w:p w14:paraId="7E5E25E1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Besøksadresse</w:t>
                              </w:r>
                            </w:p>
                            <w:p w14:paraId="7CE037A0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Arkitekt Eckhoffs gate 1</w:t>
                              </w:r>
                            </w:p>
                            <w:p w14:paraId="40C2DDF3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4010 Stavanger</w:t>
                              </w:r>
                            </w:p>
                            <w:p w14:paraId="0EC9919E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Telefon</w:t>
                              </w:r>
                            </w:p>
                            <w:p w14:paraId="65E401CF" w14:textId="77777777" w:rsidR="000E652B" w:rsidRPr="00B80CD0" w:rsidRDefault="000E652B" w:rsidP="00AF3235">
                              <w:pPr>
                                <w:spacing w:after="24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51 51 66 00</w:t>
                              </w:r>
                            </w:p>
                            <w:p w14:paraId="772650DE" w14:textId="77777777" w:rsidR="000E652B" w:rsidRPr="00B80CD0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E-post</w:t>
                              </w:r>
                            </w:p>
                            <w:p w14:paraId="13F9395B" w14:textId="77777777" w:rsidR="000E652B" w:rsidRPr="00B80CD0" w:rsidRDefault="000E652B" w:rsidP="00AF3235">
                              <w:pPr>
                                <w:spacing w:after="200" w:line="324" w:lineRule="auto"/>
                                <w:rPr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spacing w:val="2"/>
                                  <w:sz w:val="16"/>
                                  <w:szCs w:val="16"/>
                                </w:rPr>
                                <w:t>firmapost@rogfk.no</w:t>
                              </w:r>
                            </w:p>
                            <w:p w14:paraId="5B1A1054" w14:textId="77777777" w:rsidR="000E652B" w:rsidRPr="00B80CD0" w:rsidRDefault="000E652B" w:rsidP="00AF3235">
                              <w:pPr>
                                <w:spacing w:line="324" w:lineRule="auto"/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2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1999397" y="6639636"/>
                            <a:ext cx="2630804" cy="21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D3971" w14:textId="77777777" w:rsidR="000E652B" w:rsidRPr="006B0716" w:rsidRDefault="000E652B" w:rsidP="00AF3235">
                              <w:pPr>
                                <w:spacing w:after="0" w:line="288" w:lineRule="auto"/>
                                <w:jc w:val="righ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B80CD0"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Lydbølger fra mangfoldige Rogaland – vårt vitale fylke.</w:t>
                              </w:r>
                              <w:r w:rsidRPr="00B80CD0">
                                <w:rPr>
                                  <w:sz w:val="12"/>
                                  <w:szCs w:val="12"/>
                                </w:rPr>
                                <w:br/>
                              </w:r>
                              <w:r w:rsidR="006B0716" w:rsidRPr="006B0716">
                                <w:rPr>
                                  <w:sz w:val="12"/>
                                  <w:szCs w:val="12"/>
                                </w:rPr>
                                <w:t>Disse grafiske bølgene gjengir lyden av sauene på Jæren</w:t>
                              </w:r>
                              <w:r w:rsidRPr="006B0716">
                                <w:rPr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3" name="noselec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l="2375" t="5296" r="81232" b="45273"/>
                          <a:stretch/>
                        </pic:blipFill>
                        <pic:spPr bwMode="auto">
                          <a:xfrm>
                            <a:off x="0" y="2613546"/>
                            <a:ext cx="5149215" cy="237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gal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898" y="6571397"/>
                            <a:ext cx="1219835" cy="299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245F3" id="bb_gal2" o:spid="_x0000_s1039" style="position:absolute;margin-left:-41.35pt;margin-top:-74.95pt;width:406.05pt;height:560.15pt;z-index:251809791;visibility:hidden" coordsize="51566,711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">
                <v:rect id="_x0000_s1040" style="position:absolute;left:272;width:51294;height:7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" fillcolor="#43b682" stroked="f" strokeweight="1pt"/>
                <v:shape id="_x0000_s1041" type="#_x0000_t202" style="position:absolute;left:3138;top:3480;width:17625;height:25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<v:textbox style="mso-fit-shape-to-text:t" inset="0,0,0,0">
                    <w:txbxContent>
                      <w:p w14:paraId="64040F41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Rogaland fylkeskommune</w:t>
                        </w:r>
                      </w:p>
                      <w:p w14:paraId="0ACA1F10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Postboks 130 sentrum</w:t>
                        </w:r>
                      </w:p>
                      <w:p w14:paraId="07165240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4001 Stavanger</w:t>
                        </w:r>
                      </w:p>
                      <w:p w14:paraId="7E5E25E1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Besøksadresse</w:t>
                        </w:r>
                      </w:p>
                      <w:p w14:paraId="7CE037A0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Arkitekt Eckhoffs gate 1</w:t>
                        </w:r>
                      </w:p>
                      <w:p w14:paraId="40C2DDF3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4010 Stavanger</w:t>
                        </w:r>
                      </w:p>
                      <w:p w14:paraId="0EC9919E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Telefon</w:t>
                        </w:r>
                      </w:p>
                      <w:p w14:paraId="65E401CF" w14:textId="77777777" w:rsidR="000E652B" w:rsidRPr="00B80CD0" w:rsidRDefault="000E652B" w:rsidP="00AF3235">
                        <w:pPr>
                          <w:spacing w:after="24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51 51 66 00</w:t>
                        </w:r>
                      </w:p>
                      <w:p w14:paraId="772650DE" w14:textId="77777777" w:rsidR="000E652B" w:rsidRPr="00B80CD0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E-post</w:t>
                        </w:r>
                      </w:p>
                      <w:p w14:paraId="13F9395B" w14:textId="77777777" w:rsidR="000E652B" w:rsidRPr="00B80CD0" w:rsidRDefault="000E652B" w:rsidP="00AF3235">
                        <w:pPr>
                          <w:spacing w:after="200" w:line="324" w:lineRule="auto"/>
                          <w:rPr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spacing w:val="2"/>
                            <w:sz w:val="16"/>
                            <w:szCs w:val="16"/>
                          </w:rPr>
                          <w:t>firmapost@rogfk.no</w:t>
                        </w:r>
                      </w:p>
                      <w:p w14:paraId="5B1A1054" w14:textId="77777777" w:rsidR="000E652B" w:rsidRPr="00B80CD0" w:rsidRDefault="000E652B" w:rsidP="00AF3235">
                        <w:pPr>
                          <w:spacing w:line="324" w:lineRule="auto"/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</w:pPr>
                        <w:r w:rsidRPr="00B80CD0">
                          <w:rPr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www.rogfk.no</w:t>
                        </w:r>
                      </w:p>
                    </w:txbxContent>
                  </v:textbox>
                </v:shape>
                <v:shape id="_x0000_s1042" type="#_x0000_t202" style="position:absolute;left:19993;top:66396;width:2630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<v:textbox style="mso-fit-shape-to-text:t" inset="0,0,0,0">
                    <w:txbxContent>
                      <w:p w14:paraId="719D3971" w14:textId="77777777" w:rsidR="000E652B" w:rsidRPr="006B0716" w:rsidRDefault="000E652B" w:rsidP="00AF3235">
                        <w:pPr>
                          <w:spacing w:after="0" w:line="288" w:lineRule="auto"/>
                          <w:jc w:val="right"/>
                          <w:rPr>
                            <w:sz w:val="12"/>
                            <w:szCs w:val="12"/>
                          </w:rPr>
                        </w:pPr>
                        <w:r w:rsidRPr="00B80CD0">
                          <w:rPr>
                            <w:b/>
                            <w:bCs/>
                            <w:sz w:val="12"/>
                            <w:szCs w:val="12"/>
                          </w:rPr>
                          <w:t>Lydbølger fra mangfoldige Rogaland – vårt vitale fylke.</w:t>
                        </w:r>
                        <w:r w:rsidRPr="00B80CD0">
                          <w:rPr>
                            <w:sz w:val="12"/>
                            <w:szCs w:val="12"/>
                          </w:rPr>
                          <w:br/>
                        </w:r>
                        <w:r w:rsidR="006B0716" w:rsidRPr="006B0716">
                          <w:rPr>
                            <w:sz w:val="12"/>
                            <w:szCs w:val="12"/>
                          </w:rPr>
                          <w:t>Disse grafiske bølgene gjengir lyden av sauene på Jæren</w:t>
                        </w:r>
                        <w:r w:rsidRPr="006B0716"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_x0000_s1043" type="#_x0000_t75" style="position:absolute;top:26135;width:51492;height:2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">
                  <v:imagedata r:id="rId42" o:title="" croptop="3471f" cropbottom="29670f" cropleft="1556f" cropright="53236f"/>
                </v:shape>
                <v:shape id="gal2" o:spid="_x0000_s1044" type="#_x0000_t75" style="position:absolute;left:3138;top:65713;width:12199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">
                  <v:imagedata r:id="rId39" o:title=""/>
                </v:shape>
              </v:group>
            </w:pict>
          </mc:Fallback>
        </mc:AlternateContent>
      </w:r>
      <w:r w:rsidR="004816D1">
        <w:rPr>
          <w:noProof/>
          <w:lang w:val="nn-NO"/>
        </w:rPr>
        <mc:AlternateContent>
          <mc:Choice Requires="wpg">
            <w:drawing>
              <wp:anchor distT="0" distB="0" distL="114300" distR="114300" simplePos="0" relativeHeight="251792383" behindDoc="0" locked="0" layoutInCell="1" allowOverlap="1" wp14:anchorId="18B16CD9" wp14:editId="69A97521">
                <wp:simplePos x="0" y="0"/>
                <wp:positionH relativeFrom="column">
                  <wp:posOffset>-497916</wp:posOffset>
                </wp:positionH>
                <wp:positionV relativeFrom="paragraph">
                  <wp:posOffset>-951941</wp:posOffset>
                </wp:positionV>
                <wp:extent cx="5130000" cy="7445982"/>
                <wp:effectExtent l="0" t="0" r="0" b="0"/>
                <wp:wrapNone/>
                <wp:docPr id="31" name="bb_gal1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000" cy="7445982"/>
                          <a:chOff x="0" y="0"/>
                          <a:chExt cx="5130000" cy="7445982"/>
                        </a:xfrm>
                      </wpg:grpSpPr>
                      <wps:wsp>
                        <wps:cNvPr id="218" name="noselect"/>
                        <wps:cNvSpPr/>
                        <wps:spPr>
                          <a:xfrm>
                            <a:off x="0" y="0"/>
                            <a:ext cx="5130000" cy="7112575"/>
                          </a:xfrm>
                          <a:prstGeom prst="rect">
                            <a:avLst/>
                          </a:prstGeom>
                          <a:solidFill>
                            <a:srgbClr val="26398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341194"/>
                            <a:ext cx="1763337" cy="250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1B02A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Rogaland fylkeskommune</w:t>
                              </w:r>
                            </w:p>
                            <w:p w14:paraId="0E9FF8DA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Postboks 130 sentrum</w:t>
                              </w:r>
                            </w:p>
                            <w:p w14:paraId="2A1A8283" w14:textId="77777777" w:rsidR="000E652B" w:rsidRPr="005A28DF" w:rsidRDefault="000E652B" w:rsidP="00AF3235">
                              <w:pPr>
                                <w:spacing w:after="24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4001 Stavanger</w:t>
                              </w:r>
                            </w:p>
                            <w:p w14:paraId="560DA1B9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Besøksadresse</w:t>
                              </w:r>
                            </w:p>
                            <w:p w14:paraId="640210A5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Arkitekt Eckhoffs gate 1</w:t>
                              </w:r>
                            </w:p>
                            <w:p w14:paraId="3E456CFF" w14:textId="77777777" w:rsidR="000E652B" w:rsidRPr="005A28DF" w:rsidRDefault="000E652B" w:rsidP="00AF3235">
                              <w:pPr>
                                <w:spacing w:after="24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4010 Stavanger</w:t>
                              </w:r>
                            </w:p>
                            <w:p w14:paraId="0873516D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Telefon</w:t>
                              </w:r>
                            </w:p>
                            <w:p w14:paraId="4B076D75" w14:textId="77777777" w:rsidR="000E652B" w:rsidRPr="005A28DF" w:rsidRDefault="000E652B" w:rsidP="00AF3235">
                              <w:pPr>
                                <w:spacing w:after="24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51 51 66 00</w:t>
                              </w:r>
                            </w:p>
                            <w:p w14:paraId="76FEF772" w14:textId="77777777" w:rsidR="000E652B" w:rsidRPr="005A28DF" w:rsidRDefault="000E652B" w:rsidP="00AF3235">
                              <w:pPr>
                                <w:spacing w:after="0"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E-post</w:t>
                              </w:r>
                            </w:p>
                            <w:p w14:paraId="2E67B75E" w14:textId="77777777" w:rsidR="000E652B" w:rsidRPr="005A28DF" w:rsidRDefault="000E652B" w:rsidP="00AF3235">
                              <w:pPr>
                                <w:spacing w:after="200" w:line="324" w:lineRule="auto"/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firmapost@rogfk.no</w:t>
                              </w:r>
                            </w:p>
                            <w:p w14:paraId="5BF25ACD" w14:textId="77777777" w:rsidR="000E652B" w:rsidRPr="005A28DF" w:rsidRDefault="000E652B" w:rsidP="00AF3235">
                              <w:pPr>
                                <w:spacing w:line="324" w:lineRule="auto"/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pacing w:val="2"/>
                                  <w:sz w:val="16"/>
                                  <w:szCs w:val="16"/>
                                </w:rPr>
                                <w:t>www.rogfk.no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noselec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 r="64714"/>
                          <a:stretch/>
                        </pic:blipFill>
                        <pic:spPr bwMode="auto">
                          <a:xfrm>
                            <a:off x="1876567" y="2367887"/>
                            <a:ext cx="2980690" cy="507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4" name="noselect"/>
                        <wps:cNvSpPr txBox="1">
                          <a:spLocks noChangeArrowheads="1"/>
                        </wps:cNvSpPr>
                        <wps:spPr bwMode="auto">
                          <a:xfrm>
                            <a:off x="1972102" y="6632812"/>
                            <a:ext cx="2630804" cy="21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0FE23" w14:textId="77777777" w:rsidR="00587EAC" w:rsidRDefault="000E652B" w:rsidP="00AF3235">
                              <w:pPr>
                                <w:spacing w:after="0" w:line="288" w:lineRule="auto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A28DF">
                                <w:rPr>
                                  <w:b/>
                                  <w:bCs/>
                                  <w:color w:val="FFFFFF" w:themeColor="background1"/>
                                  <w:sz w:val="12"/>
                                  <w:szCs w:val="12"/>
                                </w:rPr>
                                <w:t>Lydbølger fra mangfoldige Rogaland – vårt vitale fylke.</w:t>
                              </w:r>
                            </w:p>
                            <w:p w14:paraId="47A24ED2" w14:textId="77777777" w:rsidR="000E652B" w:rsidRPr="00587EAC" w:rsidRDefault="00587EAC" w:rsidP="00AF3235">
                              <w:pPr>
                                <w:spacing w:after="0" w:line="288" w:lineRule="auto"/>
                                <w:jc w:val="right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587EAC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 xml:space="preserve">Disse grafiske bølgene gjengir lyden av </w:t>
                              </w:r>
                              <w:proofErr w:type="spellStart"/>
                              <w:r w:rsidRPr="00587EAC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Månafossen</w:t>
                              </w:r>
                              <w:proofErr w:type="spellEnd"/>
                              <w:r w:rsidRPr="00587EAC"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, Gjesdal</w:t>
                              </w:r>
                              <w:r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fikk 1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603" y="6571397"/>
                            <a:ext cx="1219835" cy="30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16CD9" id="bb_gal1" o:spid="_x0000_s1045" style="position:absolute;margin-left:-39.2pt;margin-top:-74.95pt;width:403.95pt;height:586.3pt;z-index:251792383;visibility:hidden" coordsize="51300,744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">
                <v:rect id="_x0000_s1046" style="position:absolute;width:51300;height:7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" fillcolor="#263985" stroked="f" strokeweight="1pt"/>
                <v:shape id="_x0000_s1047" type="#_x0000_t202" style="position:absolute;left:2866;top:3411;width:17633;height:2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i+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JVf6L7EAAAA3AAAAA8A&#10;AAAAAAAAAAAAAAAABwIAAGRycy9kb3ducmV2LnhtbFBLBQYAAAAAAwADALcAAAD4AgAAAAA=&#10;" filled="f" stroked="f">
                  <v:textbox style="mso-fit-shape-to-text:t" inset="0,0,0,0">
                    <w:txbxContent>
                      <w:p w14:paraId="3111B02A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Rogaland fylkeskommune</w:t>
                        </w:r>
                      </w:p>
                      <w:p w14:paraId="0E9FF8DA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Postboks 130 sentrum</w:t>
                        </w:r>
                      </w:p>
                      <w:p w14:paraId="2A1A8283" w14:textId="77777777" w:rsidR="000E652B" w:rsidRPr="005A28DF" w:rsidRDefault="000E652B" w:rsidP="00AF3235">
                        <w:pPr>
                          <w:spacing w:after="24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4001 Stavanger</w:t>
                        </w:r>
                      </w:p>
                      <w:p w14:paraId="560DA1B9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Besøksadresse</w:t>
                        </w:r>
                      </w:p>
                      <w:p w14:paraId="640210A5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Arkitekt Eckhoffs gate 1</w:t>
                        </w:r>
                      </w:p>
                      <w:p w14:paraId="3E456CFF" w14:textId="77777777" w:rsidR="000E652B" w:rsidRPr="005A28DF" w:rsidRDefault="000E652B" w:rsidP="00AF3235">
                        <w:pPr>
                          <w:spacing w:after="24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4010 Stavanger</w:t>
                        </w:r>
                      </w:p>
                      <w:p w14:paraId="0873516D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Telefon</w:t>
                        </w:r>
                      </w:p>
                      <w:p w14:paraId="4B076D75" w14:textId="77777777" w:rsidR="000E652B" w:rsidRPr="005A28DF" w:rsidRDefault="000E652B" w:rsidP="00AF3235">
                        <w:pPr>
                          <w:spacing w:after="24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51 51 66 00</w:t>
                        </w:r>
                      </w:p>
                      <w:p w14:paraId="76FEF772" w14:textId="77777777" w:rsidR="000E652B" w:rsidRPr="005A28DF" w:rsidRDefault="000E652B" w:rsidP="00AF3235">
                        <w:pPr>
                          <w:spacing w:after="0"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E-post</w:t>
                        </w:r>
                      </w:p>
                      <w:p w14:paraId="2E67B75E" w14:textId="77777777" w:rsidR="000E652B" w:rsidRPr="005A28DF" w:rsidRDefault="000E652B" w:rsidP="00AF3235">
                        <w:pPr>
                          <w:spacing w:after="200" w:line="324" w:lineRule="auto"/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firmapost@rogfk.no</w:t>
                        </w:r>
                      </w:p>
                      <w:p w14:paraId="5BF25ACD" w14:textId="77777777" w:rsidR="000E652B" w:rsidRPr="005A28DF" w:rsidRDefault="000E652B" w:rsidP="00AF3235">
                        <w:pPr>
                          <w:spacing w:line="324" w:lineRule="auto"/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pacing w:val="2"/>
                            <w:sz w:val="16"/>
                            <w:szCs w:val="16"/>
                          </w:rPr>
                          <w:t>www.rogfk.no</w:t>
                        </w:r>
                      </w:p>
                    </w:txbxContent>
                  </v:textbox>
                </v:shape>
                <v:shape id="_x0000_s1048" type="#_x0000_t75" style="position:absolute;left:18765;top:23678;width:29807;height:5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">
                  <v:imagedata r:id="rId45" o:title="" cropright="42411f"/>
                </v:shape>
                <v:shape id="_x0000_s1049" type="#_x0000_t202" style="position:absolute;left:19721;top:66328;width:26308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bJ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ZY12ycMAAADcAAAADwAA&#10;AAAAAAAAAAAAAAAHAgAAZHJzL2Rvd25yZXYueG1sUEsFBgAAAAADAAMAtwAAAPcCAAAAAA==&#10;" filled="f" stroked="f">
                  <v:textbox style="mso-fit-shape-to-text:t" inset="0,0,0,0">
                    <w:txbxContent>
                      <w:p w14:paraId="3880FE23" w14:textId="77777777" w:rsidR="00587EAC" w:rsidRDefault="000E652B" w:rsidP="00AF3235">
                        <w:pPr>
                          <w:spacing w:after="0" w:line="288" w:lineRule="auto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A28DF">
                          <w:rPr>
                            <w:b/>
                            <w:bCs/>
                            <w:color w:val="FFFFFF" w:themeColor="background1"/>
                            <w:sz w:val="12"/>
                            <w:szCs w:val="12"/>
                          </w:rPr>
                          <w:t>Lydbølger fra mangfoldige Rogaland – vårt vitale fylke.</w:t>
                        </w:r>
                      </w:p>
                      <w:p w14:paraId="47A24ED2" w14:textId="77777777" w:rsidR="000E652B" w:rsidRPr="00587EAC" w:rsidRDefault="00587EAC" w:rsidP="00AF3235">
                        <w:pPr>
                          <w:spacing w:after="0" w:line="288" w:lineRule="auto"/>
                          <w:jc w:val="right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587EA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Disse grafiske bølgene gjengir lyden av </w:t>
                        </w:r>
                        <w:proofErr w:type="spellStart"/>
                        <w:r w:rsidRPr="00587EA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Månafossen</w:t>
                        </w:r>
                        <w:proofErr w:type="spellEnd"/>
                        <w:r w:rsidRPr="00587EA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>, Gjesdal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>.</w:t>
                        </w:r>
                      </w:p>
                    </w:txbxContent>
                  </v:textbox>
                </v:shape>
                <v:shape id="Grafikk 12" o:spid="_x0000_s1050" type="#_x0000_t75" style="position:absolute;left:2866;top:65713;width:12198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">
                  <v:imagedata r:id="rId46" o:title=""/>
                </v:shape>
              </v:group>
            </w:pict>
          </mc:Fallback>
        </mc:AlternateContent>
      </w:r>
    </w:p>
    <w:p w14:paraId="42D06A0F" w14:textId="77777777" w:rsidR="00B42506" w:rsidRPr="007C593A" w:rsidRDefault="004D5527" w:rsidP="006747DA">
      <w:pPr>
        <w:rPr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4FF6AF3" wp14:editId="75B6BEB2">
                <wp:simplePos x="0" y="0"/>
                <wp:positionH relativeFrom="page">
                  <wp:align>right</wp:align>
                </wp:positionH>
                <wp:positionV relativeFrom="page">
                  <wp:posOffset>219075</wp:posOffset>
                </wp:positionV>
                <wp:extent cx="5130165" cy="7113270"/>
                <wp:effectExtent l="0" t="0" r="0" b="0"/>
                <wp:wrapNone/>
                <wp:docPr id="211" name="bakgrun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165" cy="711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F2F38" id="bakgrunn" o:spid="_x0000_s1026" style="position:absolute;margin-left:352.75pt;margin-top:17.25pt;width:403.95pt;height:560.1pt;z-index:-251573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" filled="f" stroked="f" strokeweight="1pt">
                <w10:wrap anchorx="page" anchory="page"/>
              </v:rect>
            </w:pict>
          </mc:Fallback>
        </mc:AlternateContent>
      </w:r>
    </w:p>
    <w:sectPr w:rsidR="00B42506" w:rsidRPr="007C593A" w:rsidSect="002B5948">
      <w:headerReference w:type="default" r:id="rId47"/>
      <w:pgSz w:w="8420" w:h="11907" w:orient="landscape" w:code="9"/>
      <w:pgMar w:top="1843" w:right="1128" w:bottom="993" w:left="1128" w:header="36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7799D" w14:textId="77777777" w:rsidR="00E43CA5" w:rsidRDefault="00E43CA5" w:rsidP="003014E4">
      <w:pPr>
        <w:spacing w:after="0" w:line="240" w:lineRule="auto"/>
      </w:pPr>
      <w:r>
        <w:separator/>
      </w:r>
    </w:p>
  </w:endnote>
  <w:endnote w:type="continuationSeparator" w:id="0">
    <w:p w14:paraId="686DB911" w14:textId="77777777" w:rsidR="00E43CA5" w:rsidRDefault="00E43CA5" w:rsidP="00301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4B9C" w14:textId="77777777" w:rsidR="00E43CA5" w:rsidRDefault="00E43CA5" w:rsidP="003014E4">
      <w:pPr>
        <w:spacing w:after="0" w:line="240" w:lineRule="auto"/>
      </w:pPr>
      <w:r>
        <w:separator/>
      </w:r>
    </w:p>
  </w:footnote>
  <w:footnote w:type="continuationSeparator" w:id="0">
    <w:p w14:paraId="2688388F" w14:textId="77777777" w:rsidR="00E43CA5" w:rsidRDefault="00E43CA5" w:rsidP="00301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EE68" w14:textId="5546604D" w:rsidR="000E652B" w:rsidRPr="00F94D4C" w:rsidRDefault="00904C88" w:rsidP="00F94D4C">
    <w:pPr>
      <w:pStyle w:val="Topptekst"/>
    </w:pPr>
    <w:r>
      <w:drawing>
        <wp:anchor distT="0" distB="0" distL="114300" distR="114300" simplePos="0" relativeHeight="251664384" behindDoc="0" locked="0" layoutInCell="1" allowOverlap="1" wp14:anchorId="07E94491" wp14:editId="6690E690">
          <wp:simplePos x="0" y="0"/>
          <wp:positionH relativeFrom="column">
            <wp:posOffset>2895600</wp:posOffset>
          </wp:positionH>
          <wp:positionV relativeFrom="paragraph">
            <wp:posOffset>208915</wp:posOffset>
          </wp:positionV>
          <wp:extent cx="1219025" cy="298800"/>
          <wp:effectExtent l="0" t="0" r="0" b="0"/>
          <wp:wrapNone/>
          <wp:docPr id="27" name="g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al4"/>
                  <pic:cNvPicPr preferRelativeResize="0"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025" cy="29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049656998"/>
        <w:dataBinding w:xpath="/root[1]/tittel[1]" w:storeItemID="{BE1EA332-641E-490D-9BDD-014892C5A9DE}"/>
        <w:text/>
      </w:sdtPr>
      <w:sdtEndPr/>
      <w:sdtContent>
        <w:r w:rsidR="00CF2C87">
          <w:t>Innkalling til fag-, svenne-, kompetanseprøve</w:t>
        </w:r>
      </w:sdtContent>
    </w:sdt>
    <w:r w:rsidR="000E652B"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2A06271" wp14:editId="6DED5D7E">
              <wp:simplePos x="0" y="0"/>
              <wp:positionH relativeFrom="column">
                <wp:posOffset>-363855</wp:posOffset>
              </wp:positionH>
              <wp:positionV relativeFrom="paragraph">
                <wp:posOffset>-22860</wp:posOffset>
              </wp:positionV>
              <wp:extent cx="232410" cy="184785"/>
              <wp:effectExtent l="0" t="0" r="0" b="5715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84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A839CA" w14:textId="77777777" w:rsidR="000E652B" w:rsidRPr="008C1974" w:rsidRDefault="000E652B" w:rsidP="008C1974">
                          <w:pPr>
                            <w:spacing w:after="0"/>
                            <w:rPr>
                              <w:b/>
                              <w:bCs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szCs w:val="20"/>
                              <w:lang w:val="en-GB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Cs w:val="20"/>
                              <w:lang w:val="en-GB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  <w:bCs/>
                              <w:szCs w:val="20"/>
                              <w:lang w:val="en-GB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Cs w:val="20"/>
                              <w:lang w:val="en-GB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szCs w:val="20"/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0627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51" type="#_x0000_t202" style="position:absolute;margin-left:-28.65pt;margin-top:-1.8pt;width:18.3pt;height:1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" filled="f" stroked="f">
              <v:textbox inset="0,0,0,0">
                <w:txbxContent>
                  <w:p w14:paraId="78A839CA" w14:textId="77777777" w:rsidR="000E652B" w:rsidRPr="008C1974" w:rsidRDefault="000E652B" w:rsidP="008C1974">
                    <w:pPr>
                      <w:spacing w:after="0"/>
                      <w:rPr>
                        <w:b/>
                        <w:bCs/>
                        <w:szCs w:val="20"/>
                        <w:lang w:val="en-GB"/>
                      </w:rPr>
                    </w:pPr>
                    <w:r>
                      <w:rPr>
                        <w:b/>
                        <w:bCs/>
                        <w:szCs w:val="20"/>
                        <w:lang w:val="en-GB"/>
                      </w:rPr>
                      <w:fldChar w:fldCharType="begin"/>
                    </w:r>
                    <w:r>
                      <w:rPr>
                        <w:b/>
                        <w:bCs/>
                        <w:szCs w:val="20"/>
                        <w:lang w:val="en-GB"/>
                      </w:rPr>
                      <w:instrText xml:space="preserve"> PAGE  \* Arabic  \* MERGEFORMAT </w:instrText>
                    </w:r>
                    <w:r>
                      <w:rPr>
                        <w:b/>
                        <w:bCs/>
                        <w:szCs w:val="20"/>
                        <w:lang w:val="en-GB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Cs w:val="20"/>
                        <w:lang w:val="en-GB"/>
                      </w:rPr>
                      <w:t>4</w:t>
                    </w:r>
                    <w:r>
                      <w:rPr>
                        <w:b/>
                        <w:bCs/>
                        <w:szCs w:val="20"/>
                        <w:lang w:val="en-GB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652B">
      <mc:AlternateContent>
        <mc:Choice Requires="wps">
          <w:drawing>
            <wp:anchor distT="0" distB="0" distL="114300" distR="114300" simplePos="0" relativeHeight="251662336" behindDoc="0" locked="0" layoutInCell="1" allowOverlap="1" wp14:anchorId="46289FD0" wp14:editId="1F87BDEA">
              <wp:simplePos x="0" y="0"/>
              <wp:positionH relativeFrom="page">
                <wp:posOffset>578485</wp:posOffset>
              </wp:positionH>
              <wp:positionV relativeFrom="page">
                <wp:posOffset>211455</wp:posOffset>
              </wp:positionV>
              <wp:extent cx="0" cy="147320"/>
              <wp:effectExtent l="0" t="0" r="38100" b="24130"/>
              <wp:wrapNone/>
              <wp:docPr id="236" name="Rett linj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147320"/>
                      </a:xfrm>
                      <a:prstGeom prst="line">
                        <a:avLst/>
                      </a:prstGeom>
                      <a:ln w="12700">
                        <a:solidFill>
                          <a:srgbClr val="1B263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CDB52C" id="Rett linje 236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.55pt,16.65pt" to="45.5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" strokecolor="#1b2634" strokeweight="1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B7CB3"/>
    <w:multiLevelType w:val="hybridMultilevel"/>
    <w:tmpl w:val="5F887022"/>
    <w:lvl w:ilvl="0" w:tplc="25520A32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F1C5C"/>
    <w:multiLevelType w:val="hybridMultilevel"/>
    <w:tmpl w:val="6966E9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7016E7"/>
    <w:multiLevelType w:val="hybridMultilevel"/>
    <w:tmpl w:val="AB22CD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714475">
    <w:abstractNumId w:val="0"/>
  </w:num>
  <w:num w:numId="2" w16cid:durableId="488864810">
    <w:abstractNumId w:val="1"/>
  </w:num>
  <w:num w:numId="3" w16cid:durableId="555314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J9U/8ML8749uY1+K0wq4aKFc6mhF6udzBWtuNF4jenjGcbgJOu0IBXbOnQSp1IuP"/>
  </w:docVars>
  <w:rsids>
    <w:rsidRoot w:val="00434AAC"/>
    <w:rsid w:val="000078C5"/>
    <w:rsid w:val="00020EA6"/>
    <w:rsid w:val="000222F7"/>
    <w:rsid w:val="00026A70"/>
    <w:rsid w:val="00030861"/>
    <w:rsid w:val="00032F46"/>
    <w:rsid w:val="00035EB3"/>
    <w:rsid w:val="000360F9"/>
    <w:rsid w:val="00043A5C"/>
    <w:rsid w:val="00064025"/>
    <w:rsid w:val="00065580"/>
    <w:rsid w:val="00065C01"/>
    <w:rsid w:val="00070BFA"/>
    <w:rsid w:val="00074944"/>
    <w:rsid w:val="00077E88"/>
    <w:rsid w:val="0008529F"/>
    <w:rsid w:val="000B5CAB"/>
    <w:rsid w:val="000B7FF3"/>
    <w:rsid w:val="000C106B"/>
    <w:rsid w:val="000D5A74"/>
    <w:rsid w:val="000E44E3"/>
    <w:rsid w:val="000E6092"/>
    <w:rsid w:val="000E652B"/>
    <w:rsid w:val="00103C9D"/>
    <w:rsid w:val="00107ED5"/>
    <w:rsid w:val="00122EC7"/>
    <w:rsid w:val="00131F26"/>
    <w:rsid w:val="00132160"/>
    <w:rsid w:val="00135CD6"/>
    <w:rsid w:val="001401D9"/>
    <w:rsid w:val="0015394E"/>
    <w:rsid w:val="00153DD1"/>
    <w:rsid w:val="00154B6F"/>
    <w:rsid w:val="00162915"/>
    <w:rsid w:val="00171642"/>
    <w:rsid w:val="00180D4C"/>
    <w:rsid w:val="00183F61"/>
    <w:rsid w:val="00184603"/>
    <w:rsid w:val="0018578F"/>
    <w:rsid w:val="00186A75"/>
    <w:rsid w:val="00197918"/>
    <w:rsid w:val="001A4215"/>
    <w:rsid w:val="001A7519"/>
    <w:rsid w:val="001A793D"/>
    <w:rsid w:val="001C1D54"/>
    <w:rsid w:val="001C4489"/>
    <w:rsid w:val="001C46C6"/>
    <w:rsid w:val="001C4C53"/>
    <w:rsid w:val="001C51DA"/>
    <w:rsid w:val="001D50A0"/>
    <w:rsid w:val="001E72D4"/>
    <w:rsid w:val="001F0990"/>
    <w:rsid w:val="001F19A0"/>
    <w:rsid w:val="00200543"/>
    <w:rsid w:val="002206FF"/>
    <w:rsid w:val="00226585"/>
    <w:rsid w:val="0023642B"/>
    <w:rsid w:val="00243260"/>
    <w:rsid w:val="00260145"/>
    <w:rsid w:val="002615D6"/>
    <w:rsid w:val="0026368B"/>
    <w:rsid w:val="00264B27"/>
    <w:rsid w:val="00264D54"/>
    <w:rsid w:val="00284FF4"/>
    <w:rsid w:val="0029416A"/>
    <w:rsid w:val="00295075"/>
    <w:rsid w:val="002B5948"/>
    <w:rsid w:val="002C0856"/>
    <w:rsid w:val="002C7B6B"/>
    <w:rsid w:val="002D1302"/>
    <w:rsid w:val="002D3FDC"/>
    <w:rsid w:val="002D5371"/>
    <w:rsid w:val="002E56F2"/>
    <w:rsid w:val="002F2676"/>
    <w:rsid w:val="002F462A"/>
    <w:rsid w:val="002F70C5"/>
    <w:rsid w:val="003014E4"/>
    <w:rsid w:val="00301F0C"/>
    <w:rsid w:val="0031013C"/>
    <w:rsid w:val="0031470B"/>
    <w:rsid w:val="00345E3F"/>
    <w:rsid w:val="00350904"/>
    <w:rsid w:val="00372C56"/>
    <w:rsid w:val="00375C8B"/>
    <w:rsid w:val="00376535"/>
    <w:rsid w:val="003778DE"/>
    <w:rsid w:val="00384E71"/>
    <w:rsid w:val="003910DA"/>
    <w:rsid w:val="003A296C"/>
    <w:rsid w:val="003B2FBF"/>
    <w:rsid w:val="003B519B"/>
    <w:rsid w:val="003B577C"/>
    <w:rsid w:val="003B68E7"/>
    <w:rsid w:val="003C5114"/>
    <w:rsid w:val="003D3CFC"/>
    <w:rsid w:val="003D3F56"/>
    <w:rsid w:val="003E4764"/>
    <w:rsid w:val="003F0154"/>
    <w:rsid w:val="003F2704"/>
    <w:rsid w:val="00410030"/>
    <w:rsid w:val="004156E9"/>
    <w:rsid w:val="00417B4C"/>
    <w:rsid w:val="00431FAD"/>
    <w:rsid w:val="00434012"/>
    <w:rsid w:val="00434AAC"/>
    <w:rsid w:val="0043687C"/>
    <w:rsid w:val="0043707F"/>
    <w:rsid w:val="00442420"/>
    <w:rsid w:val="004426FC"/>
    <w:rsid w:val="00452885"/>
    <w:rsid w:val="0046051C"/>
    <w:rsid w:val="004638D1"/>
    <w:rsid w:val="00465850"/>
    <w:rsid w:val="00480872"/>
    <w:rsid w:val="004816D1"/>
    <w:rsid w:val="00495E14"/>
    <w:rsid w:val="004A20BD"/>
    <w:rsid w:val="004A7492"/>
    <w:rsid w:val="004B0555"/>
    <w:rsid w:val="004C3CE7"/>
    <w:rsid w:val="004D0EE8"/>
    <w:rsid w:val="004D5527"/>
    <w:rsid w:val="004F0F65"/>
    <w:rsid w:val="005003E1"/>
    <w:rsid w:val="00512445"/>
    <w:rsid w:val="00512ADC"/>
    <w:rsid w:val="00515514"/>
    <w:rsid w:val="00516E89"/>
    <w:rsid w:val="00517A89"/>
    <w:rsid w:val="005358D2"/>
    <w:rsid w:val="00541802"/>
    <w:rsid w:val="005529E2"/>
    <w:rsid w:val="005532D0"/>
    <w:rsid w:val="0055587D"/>
    <w:rsid w:val="00555CFF"/>
    <w:rsid w:val="00556038"/>
    <w:rsid w:val="005606AF"/>
    <w:rsid w:val="005612C1"/>
    <w:rsid w:val="00562598"/>
    <w:rsid w:val="0057758A"/>
    <w:rsid w:val="005833C6"/>
    <w:rsid w:val="00587EAC"/>
    <w:rsid w:val="005930EC"/>
    <w:rsid w:val="005A28DF"/>
    <w:rsid w:val="005C1CB2"/>
    <w:rsid w:val="005D040F"/>
    <w:rsid w:val="005D078C"/>
    <w:rsid w:val="005D7575"/>
    <w:rsid w:val="005F1FA9"/>
    <w:rsid w:val="005F6E17"/>
    <w:rsid w:val="0060746C"/>
    <w:rsid w:val="00607C0A"/>
    <w:rsid w:val="006154A1"/>
    <w:rsid w:val="0062130B"/>
    <w:rsid w:val="00624364"/>
    <w:rsid w:val="00627903"/>
    <w:rsid w:val="006306DD"/>
    <w:rsid w:val="00631E9F"/>
    <w:rsid w:val="00641EB7"/>
    <w:rsid w:val="0065727A"/>
    <w:rsid w:val="00663784"/>
    <w:rsid w:val="0066697A"/>
    <w:rsid w:val="006747DA"/>
    <w:rsid w:val="006758D6"/>
    <w:rsid w:val="00696E36"/>
    <w:rsid w:val="006B0716"/>
    <w:rsid w:val="006B1825"/>
    <w:rsid w:val="006B494A"/>
    <w:rsid w:val="006B551C"/>
    <w:rsid w:val="006D5D02"/>
    <w:rsid w:val="006E0416"/>
    <w:rsid w:val="006E5362"/>
    <w:rsid w:val="006E7866"/>
    <w:rsid w:val="006F34F0"/>
    <w:rsid w:val="006F5946"/>
    <w:rsid w:val="00713C50"/>
    <w:rsid w:val="007156DD"/>
    <w:rsid w:val="00725B1A"/>
    <w:rsid w:val="0072779A"/>
    <w:rsid w:val="00743B85"/>
    <w:rsid w:val="00750811"/>
    <w:rsid w:val="00753B65"/>
    <w:rsid w:val="007644FD"/>
    <w:rsid w:val="00772E06"/>
    <w:rsid w:val="00783C37"/>
    <w:rsid w:val="00790B95"/>
    <w:rsid w:val="007A14F1"/>
    <w:rsid w:val="007C1851"/>
    <w:rsid w:val="007C593A"/>
    <w:rsid w:val="007D690D"/>
    <w:rsid w:val="007E14AC"/>
    <w:rsid w:val="007E60E7"/>
    <w:rsid w:val="007F03F7"/>
    <w:rsid w:val="00802EAA"/>
    <w:rsid w:val="00807C15"/>
    <w:rsid w:val="00810CDB"/>
    <w:rsid w:val="00822B31"/>
    <w:rsid w:val="00824BC1"/>
    <w:rsid w:val="00826E2F"/>
    <w:rsid w:val="0083044E"/>
    <w:rsid w:val="0084337E"/>
    <w:rsid w:val="0084417F"/>
    <w:rsid w:val="00844D6E"/>
    <w:rsid w:val="008517D6"/>
    <w:rsid w:val="00864B84"/>
    <w:rsid w:val="008659B2"/>
    <w:rsid w:val="00865B5B"/>
    <w:rsid w:val="00875187"/>
    <w:rsid w:val="00881880"/>
    <w:rsid w:val="00887830"/>
    <w:rsid w:val="00896D41"/>
    <w:rsid w:val="008B1A18"/>
    <w:rsid w:val="008B1D1C"/>
    <w:rsid w:val="008B2FD4"/>
    <w:rsid w:val="008B3513"/>
    <w:rsid w:val="008B3E32"/>
    <w:rsid w:val="008C1974"/>
    <w:rsid w:val="008C4F23"/>
    <w:rsid w:val="008D6A58"/>
    <w:rsid w:val="008D7ED0"/>
    <w:rsid w:val="008E1C0E"/>
    <w:rsid w:val="008E462E"/>
    <w:rsid w:val="008E4923"/>
    <w:rsid w:val="00901AF5"/>
    <w:rsid w:val="00904C88"/>
    <w:rsid w:val="009549A5"/>
    <w:rsid w:val="00973BEB"/>
    <w:rsid w:val="00981A63"/>
    <w:rsid w:val="00983B27"/>
    <w:rsid w:val="0099539B"/>
    <w:rsid w:val="009A0037"/>
    <w:rsid w:val="009B0018"/>
    <w:rsid w:val="009B11DD"/>
    <w:rsid w:val="009C10BC"/>
    <w:rsid w:val="009D5E5B"/>
    <w:rsid w:val="009D6DF8"/>
    <w:rsid w:val="009E03F5"/>
    <w:rsid w:val="00A01FFB"/>
    <w:rsid w:val="00A1055E"/>
    <w:rsid w:val="00A1154E"/>
    <w:rsid w:val="00A26DC6"/>
    <w:rsid w:val="00A4309B"/>
    <w:rsid w:val="00A5078A"/>
    <w:rsid w:val="00A5514F"/>
    <w:rsid w:val="00A5735B"/>
    <w:rsid w:val="00A64601"/>
    <w:rsid w:val="00A66AA4"/>
    <w:rsid w:val="00A717AC"/>
    <w:rsid w:val="00A865B5"/>
    <w:rsid w:val="00AA3BA6"/>
    <w:rsid w:val="00AC45EE"/>
    <w:rsid w:val="00AC7AA1"/>
    <w:rsid w:val="00AD4C66"/>
    <w:rsid w:val="00AD6997"/>
    <w:rsid w:val="00AD6F63"/>
    <w:rsid w:val="00AF3235"/>
    <w:rsid w:val="00AF357F"/>
    <w:rsid w:val="00B03E21"/>
    <w:rsid w:val="00B10C33"/>
    <w:rsid w:val="00B11742"/>
    <w:rsid w:val="00B12B98"/>
    <w:rsid w:val="00B20A3E"/>
    <w:rsid w:val="00B37138"/>
    <w:rsid w:val="00B40D84"/>
    <w:rsid w:val="00B42506"/>
    <w:rsid w:val="00B50021"/>
    <w:rsid w:val="00B50AD2"/>
    <w:rsid w:val="00B528D7"/>
    <w:rsid w:val="00B53F31"/>
    <w:rsid w:val="00B56F2A"/>
    <w:rsid w:val="00B57738"/>
    <w:rsid w:val="00B57AC3"/>
    <w:rsid w:val="00B647C4"/>
    <w:rsid w:val="00B64B3B"/>
    <w:rsid w:val="00B80CD0"/>
    <w:rsid w:val="00B84CF3"/>
    <w:rsid w:val="00B961F0"/>
    <w:rsid w:val="00BB6704"/>
    <w:rsid w:val="00BB7FC2"/>
    <w:rsid w:val="00BD7485"/>
    <w:rsid w:val="00BE25DF"/>
    <w:rsid w:val="00BE62BB"/>
    <w:rsid w:val="00BF0BC4"/>
    <w:rsid w:val="00BF63C1"/>
    <w:rsid w:val="00C04B6D"/>
    <w:rsid w:val="00C068A3"/>
    <w:rsid w:val="00C139AE"/>
    <w:rsid w:val="00C13E4B"/>
    <w:rsid w:val="00C141F5"/>
    <w:rsid w:val="00C2476B"/>
    <w:rsid w:val="00C26ED6"/>
    <w:rsid w:val="00C27B0F"/>
    <w:rsid w:val="00C311EC"/>
    <w:rsid w:val="00C3552A"/>
    <w:rsid w:val="00C457B2"/>
    <w:rsid w:val="00C46175"/>
    <w:rsid w:val="00C53D67"/>
    <w:rsid w:val="00C615D5"/>
    <w:rsid w:val="00C802F9"/>
    <w:rsid w:val="00C9316E"/>
    <w:rsid w:val="00CA3BD6"/>
    <w:rsid w:val="00CC2BC5"/>
    <w:rsid w:val="00CC7769"/>
    <w:rsid w:val="00CD00D7"/>
    <w:rsid w:val="00CD13CF"/>
    <w:rsid w:val="00CD3441"/>
    <w:rsid w:val="00CD4701"/>
    <w:rsid w:val="00CD7D58"/>
    <w:rsid w:val="00CE42B8"/>
    <w:rsid w:val="00CF22C7"/>
    <w:rsid w:val="00CF2C87"/>
    <w:rsid w:val="00CF3C56"/>
    <w:rsid w:val="00CF5AC0"/>
    <w:rsid w:val="00CF6C60"/>
    <w:rsid w:val="00CF6DA0"/>
    <w:rsid w:val="00CF749A"/>
    <w:rsid w:val="00D02691"/>
    <w:rsid w:val="00D0556A"/>
    <w:rsid w:val="00D20377"/>
    <w:rsid w:val="00D22344"/>
    <w:rsid w:val="00D54431"/>
    <w:rsid w:val="00D72CD1"/>
    <w:rsid w:val="00D73FD9"/>
    <w:rsid w:val="00D76FB3"/>
    <w:rsid w:val="00DA108E"/>
    <w:rsid w:val="00DB147E"/>
    <w:rsid w:val="00DB3E4F"/>
    <w:rsid w:val="00DB56C8"/>
    <w:rsid w:val="00DD32D7"/>
    <w:rsid w:val="00DE4569"/>
    <w:rsid w:val="00DE4E4C"/>
    <w:rsid w:val="00DF0967"/>
    <w:rsid w:val="00DF4F6E"/>
    <w:rsid w:val="00DF7820"/>
    <w:rsid w:val="00E43CA5"/>
    <w:rsid w:val="00E455DE"/>
    <w:rsid w:val="00E47FEE"/>
    <w:rsid w:val="00E57BB6"/>
    <w:rsid w:val="00E57DE0"/>
    <w:rsid w:val="00E614ED"/>
    <w:rsid w:val="00E62CED"/>
    <w:rsid w:val="00E846A3"/>
    <w:rsid w:val="00E84AD1"/>
    <w:rsid w:val="00E91CAE"/>
    <w:rsid w:val="00E963C5"/>
    <w:rsid w:val="00E964BD"/>
    <w:rsid w:val="00EA086F"/>
    <w:rsid w:val="00EA0F2C"/>
    <w:rsid w:val="00EA23D9"/>
    <w:rsid w:val="00EA39BC"/>
    <w:rsid w:val="00EA6712"/>
    <w:rsid w:val="00EA6854"/>
    <w:rsid w:val="00ED4071"/>
    <w:rsid w:val="00ED50B3"/>
    <w:rsid w:val="00EE4098"/>
    <w:rsid w:val="00EE6BB5"/>
    <w:rsid w:val="00EF2558"/>
    <w:rsid w:val="00EF7529"/>
    <w:rsid w:val="00F0323F"/>
    <w:rsid w:val="00F03BC8"/>
    <w:rsid w:val="00F45430"/>
    <w:rsid w:val="00F62CBD"/>
    <w:rsid w:val="00F63A30"/>
    <w:rsid w:val="00F63FB9"/>
    <w:rsid w:val="00F66A97"/>
    <w:rsid w:val="00F70C5E"/>
    <w:rsid w:val="00F75105"/>
    <w:rsid w:val="00F755A3"/>
    <w:rsid w:val="00F75758"/>
    <w:rsid w:val="00F76370"/>
    <w:rsid w:val="00F94D4C"/>
    <w:rsid w:val="00F96917"/>
    <w:rsid w:val="00FA2949"/>
    <w:rsid w:val="00FA3A84"/>
    <w:rsid w:val="00FA4BF6"/>
    <w:rsid w:val="00FB4676"/>
    <w:rsid w:val="00FC38DF"/>
    <w:rsid w:val="00FD212B"/>
    <w:rsid w:val="00FD5D73"/>
    <w:rsid w:val="00FE2389"/>
    <w:rsid w:val="00FE2F88"/>
    <w:rsid w:val="00FE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DA5118"/>
  <w15:chartTrackingRefBased/>
  <w15:docId w15:val="{1ED0E0B8-208B-48FA-BD96-58AD482A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2634"/>
        <w:sz w:val="22"/>
        <w:szCs w:val="22"/>
        <w:lang w:val="nb-NO" w:eastAsia="en-US" w:bidi="ar-SA"/>
      </w:rPr>
    </w:rPrDefault>
    <w:pPrDefault>
      <w:pPr>
        <w:spacing w:after="28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8E7"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D3CFC"/>
    <w:pPr>
      <w:keepNext/>
      <w:keepLines/>
      <w:spacing w:before="240" w:after="640"/>
      <w:outlineLvl w:val="0"/>
    </w:pPr>
    <w:rPr>
      <w:rFonts w:ascii="Arial" w:eastAsia="Arial" w:hAnsi="Arial" w:cs="Arial"/>
      <w:sz w:val="40"/>
      <w:szCs w:val="40"/>
      <w:lang w:val="nn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B68E7"/>
    <w:pPr>
      <w:keepNext/>
      <w:keepLines/>
      <w:spacing w:before="290" w:after="290"/>
      <w:outlineLvl w:val="1"/>
    </w:pPr>
    <w:rPr>
      <w:rFonts w:asciiTheme="majorHAnsi" w:eastAsiaTheme="majorEastAsia" w:hAnsiTheme="majorHAnsi" w:cstheme="majorBidi"/>
      <w:b/>
      <w:bCs/>
      <w:sz w:val="22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B68E7"/>
    <w:pPr>
      <w:keepNext/>
      <w:keepLines/>
      <w:spacing w:before="290" w:after="0"/>
      <w:outlineLvl w:val="2"/>
    </w:pPr>
    <w:rPr>
      <w:rFonts w:asciiTheme="majorHAnsi" w:eastAsiaTheme="majorEastAsia" w:hAnsiTheme="majorHAnsi" w:cstheme="majorBidi"/>
      <w:b/>
      <w:bCs/>
      <w:color w:val="1B2534"/>
      <w:szCs w:val="24"/>
      <w:lang w:val="pt-BR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ress">
    <w:name w:val="Ingress"/>
    <w:basedOn w:val="Normal"/>
    <w:next w:val="Overskrift2"/>
    <w:qFormat/>
    <w:rsid w:val="003D3CFC"/>
    <w:pPr>
      <w:spacing w:after="660" w:line="288" w:lineRule="auto"/>
    </w:pPr>
    <w:rPr>
      <w:i/>
      <w:iCs/>
      <w:sz w:val="26"/>
      <w:szCs w:val="26"/>
      <w:lang w:val="pt-BR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B68E7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D3CFC"/>
    <w:rPr>
      <w:rFonts w:ascii="Arial" w:eastAsia="Arial" w:hAnsi="Arial" w:cs="Arial"/>
      <w:color w:val="1B2634"/>
      <w:sz w:val="40"/>
      <w:szCs w:val="40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F94D4C"/>
    <w:pPr>
      <w:tabs>
        <w:tab w:val="center" w:pos="4513"/>
        <w:tab w:val="right" w:pos="9026"/>
      </w:tabs>
      <w:spacing w:after="0" w:line="240" w:lineRule="auto"/>
    </w:pPr>
    <w:rPr>
      <w:noProof/>
      <w:sz w:val="14"/>
      <w:szCs w:val="14"/>
    </w:rPr>
  </w:style>
  <w:style w:type="character" w:customStyle="1" w:styleId="TopptekstTegn">
    <w:name w:val="Topptekst Tegn"/>
    <w:basedOn w:val="Standardskriftforavsnitt"/>
    <w:link w:val="Topptekst"/>
    <w:uiPriority w:val="99"/>
    <w:rsid w:val="00F94D4C"/>
    <w:rPr>
      <w:noProof/>
      <w:color w:val="1B2634"/>
      <w:sz w:val="14"/>
      <w:szCs w:val="14"/>
    </w:rPr>
  </w:style>
  <w:style w:type="paragraph" w:styleId="Bunntekst">
    <w:name w:val="footer"/>
    <w:basedOn w:val="Normal"/>
    <w:link w:val="BunntekstTegn"/>
    <w:uiPriority w:val="99"/>
    <w:unhideWhenUsed/>
    <w:rsid w:val="00FC3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C38DF"/>
    <w:rPr>
      <w:color w:val="1B2634"/>
    </w:rPr>
  </w:style>
  <w:style w:type="paragraph" w:styleId="Bildetekst">
    <w:name w:val="caption"/>
    <w:basedOn w:val="Normal"/>
    <w:next w:val="Normal"/>
    <w:uiPriority w:val="35"/>
    <w:unhideWhenUsed/>
    <w:qFormat/>
    <w:rsid w:val="00372C56"/>
    <w:pPr>
      <w:keepNext/>
      <w:spacing w:after="200" w:line="240" w:lineRule="auto"/>
    </w:pPr>
    <w:rPr>
      <w:bCs/>
      <w:color w:val="1B2534"/>
      <w:sz w:val="22"/>
      <w:szCs w:val="24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FC38DF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C38DF"/>
    <w:rPr>
      <w:color w:val="1B2634"/>
      <w:sz w:val="20"/>
      <w:szCs w:val="20"/>
    </w:rPr>
  </w:style>
  <w:style w:type="paragraph" w:customStyle="1" w:styleId="Fotnote">
    <w:name w:val="Fotnote"/>
    <w:basedOn w:val="Fotnotetekst"/>
    <w:rsid w:val="00FC38DF"/>
    <w:rPr>
      <w:sz w:val="14"/>
    </w:rPr>
  </w:style>
  <w:style w:type="character" w:styleId="Fotnotereferanse">
    <w:name w:val="footnote reference"/>
    <w:basedOn w:val="Standardskriftforavsnitt"/>
    <w:uiPriority w:val="99"/>
    <w:semiHidden/>
    <w:unhideWhenUsed/>
    <w:rsid w:val="00FC38DF"/>
    <w:rPr>
      <w:vertAlign w:val="superscript"/>
    </w:rPr>
  </w:style>
  <w:style w:type="character" w:styleId="Hyperkobling">
    <w:name w:val="Hyperlink"/>
    <w:basedOn w:val="Standardskriftforavsnitt"/>
    <w:uiPriority w:val="99"/>
    <w:unhideWhenUsed/>
    <w:rsid w:val="00FC38DF"/>
    <w:rPr>
      <w:color w:val="0563C1" w:themeColor="hyperlink"/>
      <w:u w:val="single"/>
    </w:rPr>
  </w:style>
  <w:style w:type="paragraph" w:styleId="Ingenmellomrom">
    <w:name w:val="No Spacing"/>
    <w:uiPriority w:val="1"/>
    <w:qFormat/>
    <w:rsid w:val="00FC38DF"/>
    <w:pPr>
      <w:spacing w:after="0" w:line="240" w:lineRule="auto"/>
    </w:pPr>
  </w:style>
  <w:style w:type="paragraph" w:styleId="INNH1">
    <w:name w:val="toc 1"/>
    <w:basedOn w:val="Normal"/>
    <w:next w:val="Normal"/>
    <w:autoRedefine/>
    <w:uiPriority w:val="39"/>
    <w:unhideWhenUsed/>
    <w:rsid w:val="00FC38DF"/>
    <w:pPr>
      <w:tabs>
        <w:tab w:val="right" w:pos="8460"/>
      </w:tabs>
      <w:spacing w:before="480" w:after="120"/>
    </w:pPr>
    <w:rPr>
      <w:b/>
      <w:noProof/>
      <w:sz w:val="28"/>
      <w:lang w:val="nn-NO"/>
    </w:rPr>
  </w:style>
  <w:style w:type="paragraph" w:styleId="INNH2">
    <w:name w:val="toc 2"/>
    <w:basedOn w:val="Normal"/>
    <w:next w:val="Normal"/>
    <w:autoRedefine/>
    <w:uiPriority w:val="39"/>
    <w:unhideWhenUsed/>
    <w:rsid w:val="00FC38DF"/>
    <w:pPr>
      <w:tabs>
        <w:tab w:val="right" w:leader="dot" w:pos="8460"/>
      </w:tabs>
      <w:spacing w:after="160"/>
    </w:pPr>
    <w:rPr>
      <w:noProof/>
    </w:rPr>
  </w:style>
  <w:style w:type="paragraph" w:styleId="INNH3">
    <w:name w:val="toc 3"/>
    <w:basedOn w:val="Normal"/>
    <w:next w:val="Normal"/>
    <w:autoRedefine/>
    <w:uiPriority w:val="39"/>
    <w:unhideWhenUsed/>
    <w:rsid w:val="00FC38DF"/>
    <w:pPr>
      <w:spacing w:after="100"/>
      <w:ind w:left="440"/>
    </w:pPr>
  </w:style>
  <w:style w:type="paragraph" w:styleId="Listeavsnitt">
    <w:name w:val="List Paragraph"/>
    <w:basedOn w:val="Normal"/>
    <w:uiPriority w:val="34"/>
    <w:qFormat/>
    <w:rsid w:val="00FC38DF"/>
    <w:pPr>
      <w:numPr>
        <w:numId w:val="1"/>
      </w:numPr>
      <w:spacing w:before="240"/>
      <w:ind w:left="284" w:hanging="284"/>
      <w:contextualSpacing/>
    </w:pPr>
    <w:rPr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B68E7"/>
    <w:rPr>
      <w:rFonts w:asciiTheme="majorHAnsi" w:eastAsiaTheme="majorEastAsia" w:hAnsiTheme="majorHAnsi" w:cstheme="majorBidi"/>
      <w:b/>
      <w:bCs/>
      <w:color w:val="1B2534"/>
      <w:sz w:val="20"/>
      <w:szCs w:val="24"/>
      <w:lang w:val="pt-BR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FC38DF"/>
    <w:pPr>
      <w:spacing w:after="0" w:line="259" w:lineRule="auto"/>
      <w:outlineLvl w:val="9"/>
    </w:pPr>
    <w:rPr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FC38DF"/>
    <w:rPr>
      <w:color w:val="808080"/>
    </w:rPr>
  </w:style>
  <w:style w:type="table" w:customStyle="1" w:styleId="Rogalandfylkeskommune">
    <w:name w:val="Rogaland fylkeskommune"/>
    <w:basedOn w:val="Vanligtabell"/>
    <w:uiPriority w:val="99"/>
    <w:rsid w:val="00FC38DF"/>
    <w:pPr>
      <w:spacing w:after="0" w:line="240" w:lineRule="auto"/>
    </w:pPr>
    <w:rPr>
      <w:sz w:val="20"/>
    </w:rPr>
    <w:tblPr>
      <w:tblBorders>
        <w:bottom w:val="dashSmallGap" w:sz="4" w:space="0" w:color="2771BA"/>
        <w:insideH w:val="dashSmallGap" w:sz="4" w:space="0" w:color="2771BA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Theme="majorHAnsi" w:hAnsiTheme="majorHAnsi"/>
        <w:b/>
        <w:color w:val="FFFFFF"/>
        <w:sz w:val="20"/>
      </w:rPr>
      <w:tblPr/>
      <w:tcPr>
        <w:tcBorders>
          <w:bottom w:val="nil"/>
        </w:tcBorders>
        <w:shd w:val="clear" w:color="auto" w:fill="2A3E80"/>
      </w:tcPr>
    </w:tblStylePr>
    <w:tblStylePr w:type="lastRow">
      <w:rPr>
        <w:b/>
        <w:color w:val="FFFFFF" w:themeColor="background1"/>
      </w:rPr>
      <w:tblPr/>
      <w:tcPr>
        <w:shd w:val="clear" w:color="auto" w:fill="2A3E80"/>
      </w:tcPr>
    </w:tblStylePr>
    <w:tblStylePr w:type="firstCol">
      <w:pPr>
        <w:jc w:val="left"/>
      </w:pPr>
      <w:tblPr/>
      <w:tcPr>
        <w:vAlign w:val="top"/>
      </w:tcPr>
    </w:tblStylePr>
  </w:style>
  <w:style w:type="table" w:styleId="Tabellrutenett">
    <w:name w:val="Table Grid"/>
    <w:basedOn w:val="Vanligtabell"/>
    <w:uiPriority w:val="39"/>
    <w:rsid w:val="00FC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452885"/>
    <w:pPr>
      <w:spacing w:after="240" w:line="252" w:lineRule="auto"/>
    </w:pPr>
    <w:rPr>
      <w:color w:val="0069B4"/>
      <w:sz w:val="52"/>
      <w:szCs w:val="52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452885"/>
    <w:rPr>
      <w:color w:val="0069B4"/>
      <w:sz w:val="52"/>
      <w:szCs w:val="52"/>
      <w:lang w:val="en-GB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52885"/>
    <w:pPr>
      <w:spacing w:after="0"/>
    </w:pPr>
    <w:rPr>
      <w:color w:val="0069B4"/>
      <w:lang w:val="en-GB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52885"/>
    <w:rPr>
      <w:color w:val="0069B4"/>
      <w:sz w:val="20"/>
      <w:lang w:val="en-GB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91CAE"/>
    <w:pPr>
      <w:pBdr>
        <w:top w:val="single" w:sz="4" w:space="10" w:color="246AB6" w:themeColor="accent1"/>
        <w:bottom w:val="single" w:sz="4" w:space="10" w:color="246AB6" w:themeColor="accent1"/>
      </w:pBdr>
      <w:spacing w:before="360" w:after="360"/>
      <w:ind w:left="864" w:right="864"/>
      <w:jc w:val="center"/>
    </w:pPr>
    <w:rPr>
      <w:i/>
      <w:iCs/>
      <w:color w:val="246AB6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91CAE"/>
    <w:rPr>
      <w:i/>
      <w:iCs/>
      <w:color w:val="246AB6" w:themeColor="accent1"/>
      <w:sz w:val="20"/>
    </w:rPr>
  </w:style>
  <w:style w:type="character" w:styleId="Svakreferanse">
    <w:name w:val="Subtle Reference"/>
    <w:basedOn w:val="Standardskriftforavsnitt"/>
    <w:uiPriority w:val="31"/>
    <w:qFormat/>
    <w:rsid w:val="00C13E4B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svg"/><Relationship Id="rId11" Type="http://schemas.openxmlformats.org/officeDocument/2006/relationships/endnotes" Target="endnotes.xml"/><Relationship Id="rId24" Type="http://schemas.openxmlformats.org/officeDocument/2006/relationships/image" Target="media/image13.svg"/><Relationship Id="rId32" Type="http://schemas.openxmlformats.org/officeDocument/2006/relationships/hyperlink" Target="https://sokeresultat.udir.no/finn-lareplan.html?fltypefiltermulti=Kunnskapsl%C3%B8ftet%202006" TargetMode="External"/><Relationship Id="rId37" Type="http://schemas.openxmlformats.org/officeDocument/2006/relationships/image" Target="media/image25.sv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9.svg"/><Relationship Id="rId41" Type="http://schemas.openxmlformats.org/officeDocument/2006/relationships/image" Target="media/image29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-is-fil-02\isdata$\isProg\maler\DynamicTemplate\Maler\RFK_Brosjyre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330BA8BD654AB38C6587CF34ABF3C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7EF376-A4D9-45E0-9905-2D704FB4AD86}"/>
      </w:docPartPr>
      <w:docPartBody>
        <w:p w:rsidR="00A754FC" w:rsidRDefault="001E7EE0">
          <w:pPr>
            <w:pStyle w:val="48330BA8BD654AB38C6587CF34ABF3CD"/>
          </w:pPr>
          <w:r w:rsidRPr="009549A5">
            <w:rPr>
              <w:rStyle w:val="Plassholdertekst"/>
              <w:color w:val="0069B4"/>
            </w:rPr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EE0"/>
    <w:rsid w:val="001E7EE0"/>
    <w:rsid w:val="00A7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48330BA8BD654AB38C6587CF34ABF3CD">
    <w:name w:val="48330BA8BD654AB38C6587CF34ABF3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Egendefinert 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6AB6"/>
      </a:accent1>
      <a:accent2>
        <a:srgbClr val="262A36"/>
      </a:accent2>
      <a:accent3>
        <a:srgbClr val="F5AD8E"/>
      </a:accent3>
      <a:accent4>
        <a:srgbClr val="6FC5E7"/>
      </a:accent4>
      <a:accent5>
        <a:srgbClr val="F0AD89"/>
      </a:accent5>
      <a:accent6>
        <a:srgbClr val="E6E8EB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39593772481B4A8322BED012F713B0" ma:contentTypeVersion="12" ma:contentTypeDescription="Opprett et nytt dokument." ma:contentTypeScope="" ma:versionID="d12484a41b1805fc4d2c3a6e30a9f57f">
  <xsd:schema xmlns:xsd="http://www.w3.org/2001/XMLSchema" xmlns:xs="http://www.w3.org/2001/XMLSchema" xmlns:p="http://schemas.microsoft.com/office/2006/metadata/properties" xmlns:ns2="684990f4-8ee3-44aa-a422-7b3749c59340" xmlns:ns3="b2f6306e-885f-446b-a8c4-d8c1bbe6b9e4" targetNamespace="http://schemas.microsoft.com/office/2006/metadata/properties" ma:root="true" ma:fieldsID="f3db391591a2dcdf7ebe36f289d0fcdc" ns2:_="" ns3:_="">
    <xsd:import namespace="684990f4-8ee3-44aa-a422-7b3749c59340"/>
    <xsd:import namespace="b2f6306e-885f-446b-a8c4-d8c1bbe6b9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Beskrivelse_x002f_stikkor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4990f4-8ee3-44aa-a422-7b3749c593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6306e-885f-446b-a8c4-d8c1bbe6b9e4" elementFormDefault="qualified">
    <xsd:import namespace="http://schemas.microsoft.com/office/2006/documentManagement/types"/>
    <xsd:import namespace="http://schemas.microsoft.com/office/infopath/2007/PartnerControls"/>
    <xsd:element name="Beskrivelse_x002f_stikkord" ma:index="10" nillable="true" ma:displayName="Beskrivelse/stikkord" ma:format="Dropdown" ma:internalName="Beskrivelse_x002f_stikkord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skrivelse_x002f_stikkord xmlns="b2f6306e-885f-446b-a8c4-d8c1bbe6b9e4" xsi:nil="true"/>
  </documentManagement>
</p:properties>
</file>

<file path=customXml/item5.xml><?xml version="1.0" encoding="utf-8"?>
<root>
  <tittel>Innkalling til fag-, svenne-, kompetanseprøve</tittel>
</root>
</file>

<file path=customXml/itemProps1.xml><?xml version="1.0" encoding="utf-8"?>
<ds:datastoreItem xmlns:ds="http://schemas.openxmlformats.org/officeDocument/2006/customXml" ds:itemID="{7AAF44B2-2216-4CAB-BBE1-33106E6790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F085D7-5B50-4089-B9A6-85FA8EE4D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4990f4-8ee3-44aa-a422-7b3749c59340"/>
    <ds:schemaRef ds:uri="b2f6306e-885f-446b-a8c4-d8c1bbe6b9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32DFEB-467B-49F0-9734-7FCD6ECC18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B2EE3F-7B11-4FA4-8651-E2947AD5CADE}">
  <ds:schemaRefs>
    <ds:schemaRef ds:uri="http://schemas.microsoft.com/office/2006/metadata/properties"/>
    <ds:schemaRef ds:uri="http://schemas.microsoft.com/office/infopath/2007/PartnerControls"/>
    <ds:schemaRef ds:uri="b2f6306e-885f-446b-a8c4-d8c1bbe6b9e4"/>
  </ds:schemaRefs>
</ds:datastoreItem>
</file>

<file path=customXml/itemProps5.xml><?xml version="1.0" encoding="utf-8"?>
<ds:datastoreItem xmlns:ds="http://schemas.openxmlformats.org/officeDocument/2006/customXml" ds:itemID="{BE1EA332-641E-490D-9BDD-014892C5A9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RFK_Brosjyremal</Template>
  <TotalTime>82</TotalTime>
  <Pages>4</Pages>
  <Words>242</Words>
  <Characters>1286</Characters>
  <Application>Microsoft Office Word</Application>
  <DocSecurity>0</DocSecurity>
  <Lines>58</Lines>
  <Paragraphs>28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Håvard Dahle</dc:creator>
  <cp:keywords/>
  <dc:description/>
  <cp:lastModifiedBy>Håvard Dahle</cp:lastModifiedBy>
  <cp:revision>49</cp:revision>
  <cp:lastPrinted>2019-06-14T08:51:00Z</cp:lastPrinted>
  <dcterms:created xsi:type="dcterms:W3CDTF">2022-05-07T10:47:00Z</dcterms:created>
  <dcterms:modified xsi:type="dcterms:W3CDTF">2022-05-07T13:33:00Z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0x010100B039593772481B4A8322BED012F713B0</vt:lpwstr>
  </property>
</Properties>
</file>